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66B7C3BB" w:rsidR="00D27DE4" w:rsidRPr="00337B6C" w:rsidRDefault="00337B6C" w:rsidP="00337B6C">
      <w:pPr>
        <w:pStyle w:val="1Heading1"/>
        <w:numPr>
          <w:ilvl w:val="0"/>
          <w:numId w:val="1"/>
        </w:numPr>
        <w:spacing w:line="259" w:lineRule="auto"/>
        <w:ind w:left="0" w:hanging="720"/>
        <w:rPr>
          <w:szCs w:val="22"/>
        </w:rPr>
      </w:pPr>
      <w:r w:rsidRPr="00337B6C">
        <w:rPr>
          <w:szCs w:val="22"/>
        </w:rPr>
        <w:t>Bearing Repair, Item SPV.0060.xx.</w:t>
      </w:r>
    </w:p>
    <w:p w14:paraId="7FF353BF" w14:textId="77777777" w:rsidR="00D27DE4" w:rsidRPr="00A555F9" w:rsidRDefault="00D27DE4" w:rsidP="00AF79FF">
      <w:pPr>
        <w:pStyle w:val="spParagraph"/>
        <w:rPr>
          <w:rStyle w:val="spHeading"/>
        </w:rPr>
      </w:pPr>
      <w:r w:rsidRPr="00A555F9">
        <w:rPr>
          <w:rStyle w:val="spHeading"/>
        </w:rPr>
        <w:t>A  Description</w:t>
      </w:r>
    </w:p>
    <w:p w14:paraId="34E0BAE7" w14:textId="63AE8D33" w:rsidR="00D27DE4" w:rsidRDefault="00337B6C" w:rsidP="00AF79FF">
      <w:pPr>
        <w:pStyle w:val="spParagraph"/>
      </w:pPr>
      <w:r w:rsidRPr="00337B6C">
        <w:t>This special provision describes removing the bearings at substructures noted in the plans, blast cleaning and priming the bearings, furnishing and placing shims, resetting the bearings, and furnishing and placing new anchor bolts.</w:t>
      </w:r>
    </w:p>
    <w:p w14:paraId="37B14D5C" w14:textId="029AEA0C" w:rsidR="00D27DE4" w:rsidRPr="00337B6C" w:rsidRDefault="00D27DE4" w:rsidP="008A099A">
      <w:pPr>
        <w:pStyle w:val="spParagraph"/>
        <w:rPr>
          <w:b/>
        </w:rPr>
      </w:pPr>
      <w:r w:rsidRPr="00A555F9">
        <w:rPr>
          <w:rStyle w:val="spHeading"/>
        </w:rPr>
        <w:t>B</w:t>
      </w:r>
      <w:r w:rsidR="00337B6C">
        <w:rPr>
          <w:rStyle w:val="spHeading"/>
        </w:rPr>
        <w:t xml:space="preserve"> </w:t>
      </w:r>
      <w:r w:rsidRPr="00A555F9">
        <w:rPr>
          <w:rStyle w:val="spHeading"/>
        </w:rPr>
        <w:t xml:space="preserve"> </w:t>
      </w:r>
      <w:r w:rsidR="00337B6C" w:rsidRPr="00337B6C">
        <w:rPr>
          <w:b/>
          <w:bCs/>
        </w:rPr>
        <w:t>(Vacant)</w:t>
      </w:r>
    </w:p>
    <w:p w14:paraId="27F19ECF" w14:textId="77777777" w:rsidR="00D27DE4" w:rsidRPr="00A555F9" w:rsidRDefault="00D27DE4" w:rsidP="00AF79FF">
      <w:pPr>
        <w:pStyle w:val="spParagraph"/>
        <w:rPr>
          <w:rStyle w:val="spHeading"/>
        </w:rPr>
      </w:pPr>
      <w:r w:rsidRPr="00A555F9">
        <w:rPr>
          <w:rStyle w:val="spHeading"/>
        </w:rPr>
        <w:t>C  Construction</w:t>
      </w:r>
    </w:p>
    <w:p w14:paraId="18720C1D" w14:textId="2070CF75" w:rsidR="00337B6C" w:rsidRDefault="00337B6C" w:rsidP="00AF79FF">
      <w:pPr>
        <w:pStyle w:val="spParagraph"/>
      </w:pPr>
      <w:r w:rsidRPr="00337B6C">
        <w:t>Clean the bearings to a near white finish. Prime the bearings with one coat of organic zinc primer.</w:t>
      </w:r>
    </w:p>
    <w:p w14:paraId="301BEAF7" w14:textId="77777777" w:rsidR="00D27DE4" w:rsidRPr="00A555F9" w:rsidRDefault="00D27DE4" w:rsidP="00AF79FF">
      <w:pPr>
        <w:pStyle w:val="spParagraph"/>
        <w:rPr>
          <w:rStyle w:val="spHeading"/>
        </w:rPr>
      </w:pPr>
      <w:r w:rsidRPr="00A555F9">
        <w:rPr>
          <w:rStyle w:val="spHeading"/>
        </w:rPr>
        <w:t>D  Measurement</w:t>
      </w:r>
    </w:p>
    <w:p w14:paraId="3A11C652" w14:textId="66C54C2A" w:rsidR="00D27DE4" w:rsidRDefault="00337B6C" w:rsidP="00AF79FF">
      <w:pPr>
        <w:pStyle w:val="spParagraph"/>
      </w:pPr>
      <w:r w:rsidRPr="00337B6C">
        <w:t xml:space="preserve">The department will measure Bearing Repair as each individual bearing acceptably completed. </w:t>
      </w:r>
    </w:p>
    <w:p w14:paraId="56F2014B" w14:textId="77777777" w:rsidR="00D27DE4" w:rsidRPr="00A555F9" w:rsidRDefault="00D27DE4" w:rsidP="00AF79FF">
      <w:pPr>
        <w:pStyle w:val="spParagraph"/>
        <w:rPr>
          <w:rStyle w:val="spHeading"/>
        </w:rPr>
      </w:pPr>
      <w:r w:rsidRPr="00A555F9">
        <w:rPr>
          <w:rStyle w:val="spHeading"/>
        </w:rPr>
        <w:t>E  Payment</w:t>
      </w:r>
    </w:p>
    <w:p w14:paraId="58031CAF" w14:textId="77777777" w:rsidR="00337B6C" w:rsidRPr="00337B6C" w:rsidRDefault="00337B6C" w:rsidP="00337B6C">
      <w:pPr>
        <w:pStyle w:val="spParagraph"/>
      </w:pPr>
      <w:r w:rsidRPr="00337B6C">
        <w:t>The department will pay for the measured quantity at the contract unit price under the following bid item:</w:t>
      </w:r>
    </w:p>
    <w:p w14:paraId="3511151F" w14:textId="77777777" w:rsidR="00D27DE4" w:rsidRPr="009B32AE" w:rsidRDefault="00D27DE4" w:rsidP="00B9066A">
      <w:pPr>
        <w:pStyle w:val="ssBidItem"/>
      </w:pPr>
      <w:r w:rsidRPr="00137756">
        <w:t>ITEM NUMBER</w:t>
      </w:r>
      <w:r w:rsidRPr="00137756">
        <w:tab/>
      </w:r>
      <w:r w:rsidRPr="009B32AE">
        <w:t>DESCRIPTION</w:t>
      </w:r>
      <w:r w:rsidRPr="009B32AE">
        <w:tab/>
        <w:t>UNIT</w:t>
      </w:r>
    </w:p>
    <w:p w14:paraId="6B640F8A" w14:textId="2C9C3BDD" w:rsidR="00D27DE4" w:rsidRPr="009B32AE" w:rsidRDefault="00337B6C" w:rsidP="00B9066A">
      <w:pPr>
        <w:pStyle w:val="ssBidItem"/>
      </w:pPr>
      <w:r w:rsidRPr="009B32AE">
        <w:t>SPV.0060.xx</w:t>
      </w:r>
      <w:r w:rsidR="00D27DE4" w:rsidRPr="009B32AE">
        <w:tab/>
      </w:r>
      <w:r w:rsidRPr="009B32AE">
        <w:t>Bearing Repair</w:t>
      </w:r>
      <w:r w:rsidR="00D27DE4" w:rsidRPr="009B32AE">
        <w:tab/>
      </w:r>
      <w:r w:rsidRPr="009B32AE">
        <w:t>EACH</w:t>
      </w:r>
    </w:p>
    <w:p w14:paraId="78B513B2" w14:textId="6FDCB2B9" w:rsidR="00D27DE4" w:rsidRPr="009B32AE" w:rsidRDefault="00337B6C" w:rsidP="00AF79FF">
      <w:pPr>
        <w:pStyle w:val="spParagraph"/>
      </w:pPr>
      <w:r w:rsidRPr="009B32AE">
        <w:t xml:space="preserve">Payment for Bearing Repair is full compensation for removing, cleaning, painting, and resetting bearings; and furnishing, painting, and placing shim plates and anchor bolts. </w:t>
      </w:r>
    </w:p>
    <w:p w14:paraId="55C18986" w14:textId="652197C8" w:rsidR="00D27DE4" w:rsidRDefault="00337B6C" w:rsidP="005D1F72">
      <w:pPr>
        <w:pStyle w:val="spVersion"/>
      </w:pPr>
      <w:r w:rsidRPr="009B32AE">
        <w:t>SPV.0060.xx</w:t>
      </w:r>
      <w:r w:rsidR="00D27DE4" w:rsidRPr="009B32AE">
        <w:t xml:space="preserve"> (</w:t>
      </w:r>
      <w:r w:rsidR="00EB4FEF" w:rsidRPr="009B32AE">
        <w:t>20260915</w:t>
      </w:r>
      <w:r w:rsidR="00D27DE4" w:rsidRPr="009B32AE">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DC83" w14:textId="77777777" w:rsidR="00D97467" w:rsidRDefault="00D97467">
      <w:r>
        <w:separator/>
      </w:r>
    </w:p>
    <w:p w14:paraId="08B87106" w14:textId="77777777" w:rsidR="00D97467" w:rsidRDefault="00D97467"/>
    <w:p w14:paraId="26D4A828" w14:textId="77777777" w:rsidR="00D97467" w:rsidRDefault="00D97467"/>
    <w:p w14:paraId="4743CA1E" w14:textId="77777777" w:rsidR="00D97467" w:rsidRDefault="00D97467"/>
    <w:p w14:paraId="0EADB499" w14:textId="77777777" w:rsidR="00D97467" w:rsidRDefault="00D97467"/>
    <w:p w14:paraId="38F600F0" w14:textId="77777777" w:rsidR="00D97467" w:rsidRDefault="00D97467"/>
    <w:p w14:paraId="508EC93C" w14:textId="77777777" w:rsidR="00D97467" w:rsidRDefault="00D97467"/>
    <w:p w14:paraId="10CAD8AB" w14:textId="77777777" w:rsidR="00D97467" w:rsidRDefault="00D97467"/>
    <w:p w14:paraId="50E6D1BE" w14:textId="77777777" w:rsidR="00D97467" w:rsidRDefault="00D97467"/>
  </w:endnote>
  <w:endnote w:type="continuationSeparator" w:id="0">
    <w:p w14:paraId="760F4809" w14:textId="77777777" w:rsidR="00D97467" w:rsidRDefault="00D97467">
      <w:r>
        <w:continuationSeparator/>
      </w:r>
    </w:p>
    <w:p w14:paraId="434B6E37" w14:textId="77777777" w:rsidR="00D97467" w:rsidRDefault="00D97467"/>
    <w:p w14:paraId="3FD01204" w14:textId="77777777" w:rsidR="00D97467" w:rsidRDefault="00D97467"/>
    <w:p w14:paraId="2C4FFBB8" w14:textId="77777777" w:rsidR="00D97467" w:rsidRDefault="00D97467"/>
    <w:p w14:paraId="13789AA3" w14:textId="77777777" w:rsidR="00D97467" w:rsidRDefault="00D97467"/>
    <w:p w14:paraId="14D11C0F" w14:textId="77777777" w:rsidR="00D97467" w:rsidRDefault="00D97467"/>
    <w:p w14:paraId="352E31CF" w14:textId="77777777" w:rsidR="00D97467" w:rsidRDefault="00D97467"/>
    <w:p w14:paraId="48399B2E" w14:textId="77777777" w:rsidR="00D97467" w:rsidRDefault="00D97467"/>
    <w:p w14:paraId="65030A67" w14:textId="77777777" w:rsidR="00D97467" w:rsidRDefault="00D97467"/>
  </w:endnote>
  <w:endnote w:type="continuationNotice" w:id="1">
    <w:p w14:paraId="2BE0EA2D" w14:textId="77777777" w:rsidR="00D97467" w:rsidRDefault="00D97467"/>
    <w:p w14:paraId="6E847ED6" w14:textId="77777777" w:rsidR="00D97467" w:rsidRDefault="00D97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99B39" w14:textId="77777777" w:rsidR="00D97467" w:rsidRDefault="00D97467">
      <w:r>
        <w:separator/>
      </w:r>
    </w:p>
    <w:p w14:paraId="4E34BDBC" w14:textId="77777777" w:rsidR="00D97467" w:rsidRDefault="00D97467"/>
    <w:p w14:paraId="585FC1F1" w14:textId="77777777" w:rsidR="00D97467" w:rsidRDefault="00D97467"/>
    <w:p w14:paraId="6CA022EC" w14:textId="77777777" w:rsidR="00D97467" w:rsidRDefault="00D97467"/>
    <w:p w14:paraId="5668B8E9" w14:textId="77777777" w:rsidR="00D97467" w:rsidRDefault="00D97467"/>
    <w:p w14:paraId="0A8AA22F" w14:textId="77777777" w:rsidR="00D97467" w:rsidRDefault="00D97467"/>
    <w:p w14:paraId="037C88E5" w14:textId="77777777" w:rsidR="00D97467" w:rsidRDefault="00D97467"/>
    <w:p w14:paraId="5B9C65EC" w14:textId="77777777" w:rsidR="00D97467" w:rsidRDefault="00D97467"/>
    <w:p w14:paraId="19FEF96F" w14:textId="77777777" w:rsidR="00D97467" w:rsidRDefault="00D97467"/>
  </w:footnote>
  <w:footnote w:type="continuationSeparator" w:id="0">
    <w:p w14:paraId="413DC0B1" w14:textId="77777777" w:rsidR="00D97467" w:rsidRDefault="00D97467">
      <w:r>
        <w:continuationSeparator/>
      </w:r>
    </w:p>
    <w:p w14:paraId="79161C17" w14:textId="77777777" w:rsidR="00D97467" w:rsidRDefault="00D97467"/>
    <w:p w14:paraId="60409DBB" w14:textId="77777777" w:rsidR="00D97467" w:rsidRDefault="00D97467"/>
    <w:p w14:paraId="29F0070C" w14:textId="77777777" w:rsidR="00D97467" w:rsidRDefault="00D97467"/>
    <w:p w14:paraId="784B115A" w14:textId="77777777" w:rsidR="00D97467" w:rsidRDefault="00D97467"/>
    <w:p w14:paraId="72E59A29" w14:textId="77777777" w:rsidR="00D97467" w:rsidRDefault="00D97467"/>
    <w:p w14:paraId="6D580975" w14:textId="77777777" w:rsidR="00D97467" w:rsidRDefault="00D97467"/>
    <w:p w14:paraId="656FC35D" w14:textId="77777777" w:rsidR="00D97467" w:rsidRDefault="00D97467"/>
    <w:p w14:paraId="0BA6BC5A" w14:textId="77777777" w:rsidR="00D97467" w:rsidRDefault="00D97467"/>
  </w:footnote>
  <w:footnote w:type="continuationNotice" w:id="1">
    <w:p w14:paraId="5963D60B" w14:textId="77777777" w:rsidR="00D97467" w:rsidRDefault="00D97467"/>
    <w:p w14:paraId="661749BF" w14:textId="77777777" w:rsidR="00D97467" w:rsidRDefault="00D974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06FF"/>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37B6C"/>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76C"/>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189"/>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32AE"/>
    <w:rsid w:val="009B4081"/>
    <w:rsid w:val="009C2824"/>
    <w:rsid w:val="009C595C"/>
    <w:rsid w:val="009C65CC"/>
    <w:rsid w:val="009C66FD"/>
    <w:rsid w:val="009C7587"/>
    <w:rsid w:val="009C7CE3"/>
    <w:rsid w:val="009D1E06"/>
    <w:rsid w:val="009E1B0F"/>
    <w:rsid w:val="009E25B7"/>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26D52"/>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77323"/>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2DFF"/>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97467"/>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798"/>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4FEF"/>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2.xml><?xml version="1.0" encoding="utf-8"?>
<ds:datastoreItem xmlns:ds="http://schemas.openxmlformats.org/officeDocument/2006/customXml" ds:itemID="{CCD04862-988F-4488-A021-17AB49F0BC0E}"/>
</file>

<file path=customXml/itemProps3.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4</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4</cp:revision>
  <cp:lastPrinted>2013-06-26T16:11:00Z</cp:lastPrinted>
  <dcterms:created xsi:type="dcterms:W3CDTF">2026-05-19T18:54:00Z</dcterms:created>
  <dcterms:modified xsi:type="dcterms:W3CDTF">2026-09-15T20:05:00Z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