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276FBE9C" w:rsidR="00D27DE4" w:rsidRPr="009F13C9" w:rsidRDefault="009F13C9" w:rsidP="009F13C9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9F13C9">
        <w:rPr>
          <w:szCs w:val="22"/>
        </w:rPr>
        <w:t>Clearance Gauge, Item SPV.0060.xx.</w:t>
      </w:r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A  Description</w:t>
      </w:r>
    </w:p>
    <w:p w14:paraId="34E0BAE7" w14:textId="0BCEB638" w:rsidR="00D27DE4" w:rsidRDefault="00FA1AFE" w:rsidP="00AF79FF">
      <w:pPr>
        <w:pStyle w:val="spParagraph"/>
      </w:pPr>
      <w:r w:rsidRPr="00FA1AFE">
        <w:t>This special provision describes cleaning the end of a pier and painting a clearance gauge on it.</w:t>
      </w:r>
    </w:p>
    <w:p w14:paraId="2C6EF4C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B  Materials</w:t>
      </w:r>
    </w:p>
    <w:p w14:paraId="7CE1B4E0" w14:textId="77777777" w:rsidR="00FA1AFE" w:rsidRPr="00FA1AFE" w:rsidRDefault="00FA1AFE" w:rsidP="00FA1AFE">
      <w:pPr>
        <w:pStyle w:val="spParagraph"/>
      </w:pPr>
      <w:r w:rsidRPr="00FA1AFE">
        <w:t>Use paint formulated to be used on concrete in exterior conditions.</w:t>
      </w:r>
    </w:p>
    <w:p w14:paraId="27F19EC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C  Construction</w:t>
      </w:r>
    </w:p>
    <w:p w14:paraId="51960E0C" w14:textId="04A5BB3A" w:rsidR="00FA1AFE" w:rsidRDefault="00FA1AFE" w:rsidP="00AF79FF">
      <w:pPr>
        <w:pStyle w:val="spParagraph"/>
      </w:pPr>
      <w:r w:rsidRPr="00FA1AFE">
        <w:t>Lightly sand blast the area to be painted.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D  Measurement</w:t>
      </w:r>
    </w:p>
    <w:p w14:paraId="0D329ED9" w14:textId="77777777" w:rsidR="00FA1AFE" w:rsidRPr="00FA1AFE" w:rsidRDefault="00FA1AFE" w:rsidP="00FA1AFE">
      <w:pPr>
        <w:pStyle w:val="spParagraph"/>
      </w:pPr>
      <w:r w:rsidRPr="00FA1AFE">
        <w:t xml:space="preserve">The department will measure Clearance Gauge as each individual clearance gauge acceptably completed.  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E  Payment</w:t>
      </w:r>
    </w:p>
    <w:p w14:paraId="15451D93" w14:textId="77777777" w:rsidR="00FA1AFE" w:rsidRPr="00FA1AFE" w:rsidRDefault="00FA1AFE" w:rsidP="00FA1AFE">
      <w:pPr>
        <w:pStyle w:val="spParagraph"/>
      </w:pPr>
      <w:r w:rsidRPr="00FA1AFE">
        <w:t>The department will pay for the measured quantity at the contract unit price under the following bid item:</w:t>
      </w:r>
    </w:p>
    <w:p w14:paraId="3511151F" w14:textId="77777777" w:rsidR="00D27DE4" w:rsidRPr="00EF19AC" w:rsidRDefault="00D27DE4" w:rsidP="00B9066A">
      <w:pPr>
        <w:pStyle w:val="ssBidItem"/>
      </w:pPr>
      <w:r w:rsidRPr="00137756">
        <w:t>ITEM NUMBER</w:t>
      </w:r>
      <w:r w:rsidRPr="00137756">
        <w:tab/>
      </w:r>
      <w:r w:rsidRPr="00EF19AC">
        <w:t>DESCRIPTION</w:t>
      </w:r>
      <w:r w:rsidRPr="00EF19AC">
        <w:tab/>
        <w:t>UNIT</w:t>
      </w:r>
    </w:p>
    <w:p w14:paraId="6B640F8A" w14:textId="3C7E1A1A" w:rsidR="00D27DE4" w:rsidRPr="00EF19AC" w:rsidRDefault="00FA1AFE" w:rsidP="00B9066A">
      <w:pPr>
        <w:pStyle w:val="ssBidItem"/>
      </w:pPr>
      <w:r w:rsidRPr="00EF19AC">
        <w:t>SPV.0060.xx</w:t>
      </w:r>
      <w:r w:rsidR="00D27DE4" w:rsidRPr="00EF19AC">
        <w:tab/>
      </w:r>
      <w:r w:rsidR="0013605F" w:rsidRPr="00EF19AC">
        <w:t>Clearance Gauge</w:t>
      </w:r>
      <w:r w:rsidR="00D27DE4" w:rsidRPr="00EF19AC">
        <w:tab/>
      </w:r>
      <w:r w:rsidR="0013605F" w:rsidRPr="00EF19AC">
        <w:t>EACH</w:t>
      </w:r>
    </w:p>
    <w:p w14:paraId="78B513B2" w14:textId="694DA5B1" w:rsidR="00D27DE4" w:rsidRPr="00EF19AC" w:rsidRDefault="0013605F" w:rsidP="00AF79FF">
      <w:pPr>
        <w:pStyle w:val="spParagraph"/>
      </w:pPr>
      <w:r w:rsidRPr="00EF19AC">
        <w:t>Payment for Clearance Gauge is full compensation for cleaning the pier area and painting the clearance gauge.</w:t>
      </w:r>
    </w:p>
    <w:p w14:paraId="55C18986" w14:textId="3A3D6D87" w:rsidR="00D27DE4" w:rsidRDefault="00FA1AFE" w:rsidP="005D1F72">
      <w:pPr>
        <w:pStyle w:val="spVersion"/>
      </w:pPr>
      <w:r w:rsidRPr="00EF19AC">
        <w:t>SPV.0060.xx (</w:t>
      </w:r>
      <w:r w:rsidR="00975B44" w:rsidRPr="00EF19AC">
        <w:t>20260915</w:t>
      </w:r>
      <w:r w:rsidR="00D27DE4" w:rsidRPr="00EF19AC">
        <w:t>)</w:t>
      </w: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5B4D" w14:textId="77777777" w:rsidR="006479D1" w:rsidRDefault="006479D1">
      <w:r>
        <w:separator/>
      </w:r>
    </w:p>
    <w:p w14:paraId="13CE89AB" w14:textId="77777777" w:rsidR="006479D1" w:rsidRDefault="006479D1"/>
    <w:p w14:paraId="75841FC9" w14:textId="77777777" w:rsidR="006479D1" w:rsidRDefault="006479D1"/>
    <w:p w14:paraId="68C46AD6" w14:textId="77777777" w:rsidR="006479D1" w:rsidRDefault="006479D1"/>
    <w:p w14:paraId="524387A8" w14:textId="77777777" w:rsidR="006479D1" w:rsidRDefault="006479D1"/>
    <w:p w14:paraId="03B811CD" w14:textId="77777777" w:rsidR="006479D1" w:rsidRDefault="006479D1"/>
    <w:p w14:paraId="478F89D0" w14:textId="77777777" w:rsidR="006479D1" w:rsidRDefault="006479D1"/>
    <w:p w14:paraId="68A6CE12" w14:textId="77777777" w:rsidR="006479D1" w:rsidRDefault="006479D1"/>
    <w:p w14:paraId="623C7CC0" w14:textId="77777777" w:rsidR="006479D1" w:rsidRDefault="006479D1"/>
  </w:endnote>
  <w:endnote w:type="continuationSeparator" w:id="0">
    <w:p w14:paraId="7810018B" w14:textId="77777777" w:rsidR="006479D1" w:rsidRDefault="006479D1">
      <w:r>
        <w:continuationSeparator/>
      </w:r>
    </w:p>
    <w:p w14:paraId="191836DF" w14:textId="77777777" w:rsidR="006479D1" w:rsidRDefault="006479D1"/>
    <w:p w14:paraId="50FDC8C6" w14:textId="77777777" w:rsidR="006479D1" w:rsidRDefault="006479D1"/>
    <w:p w14:paraId="330C43E0" w14:textId="77777777" w:rsidR="006479D1" w:rsidRDefault="006479D1"/>
    <w:p w14:paraId="7894AA16" w14:textId="77777777" w:rsidR="006479D1" w:rsidRDefault="006479D1"/>
    <w:p w14:paraId="7A4DF34B" w14:textId="77777777" w:rsidR="006479D1" w:rsidRDefault="006479D1"/>
    <w:p w14:paraId="1B7B7444" w14:textId="77777777" w:rsidR="006479D1" w:rsidRDefault="006479D1"/>
    <w:p w14:paraId="6A281D75" w14:textId="77777777" w:rsidR="006479D1" w:rsidRDefault="006479D1"/>
    <w:p w14:paraId="1FFEF9A8" w14:textId="77777777" w:rsidR="006479D1" w:rsidRDefault="006479D1"/>
  </w:endnote>
  <w:endnote w:type="continuationNotice" w:id="1">
    <w:p w14:paraId="3DEC4E16" w14:textId="77777777" w:rsidR="006479D1" w:rsidRDefault="006479D1"/>
    <w:p w14:paraId="2D7C6B0C" w14:textId="77777777" w:rsidR="006479D1" w:rsidRDefault="006479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17AA7" w14:textId="77777777" w:rsidR="006479D1" w:rsidRDefault="006479D1">
      <w:r>
        <w:separator/>
      </w:r>
    </w:p>
    <w:p w14:paraId="5FBB19C7" w14:textId="77777777" w:rsidR="006479D1" w:rsidRDefault="006479D1"/>
    <w:p w14:paraId="27D8E194" w14:textId="77777777" w:rsidR="006479D1" w:rsidRDefault="006479D1"/>
    <w:p w14:paraId="4652AF06" w14:textId="77777777" w:rsidR="006479D1" w:rsidRDefault="006479D1"/>
    <w:p w14:paraId="6D116539" w14:textId="77777777" w:rsidR="006479D1" w:rsidRDefault="006479D1"/>
    <w:p w14:paraId="4F653910" w14:textId="77777777" w:rsidR="006479D1" w:rsidRDefault="006479D1"/>
    <w:p w14:paraId="794AF04D" w14:textId="77777777" w:rsidR="006479D1" w:rsidRDefault="006479D1"/>
    <w:p w14:paraId="4AF1C3D7" w14:textId="77777777" w:rsidR="006479D1" w:rsidRDefault="006479D1"/>
    <w:p w14:paraId="37F2F156" w14:textId="77777777" w:rsidR="006479D1" w:rsidRDefault="006479D1"/>
  </w:footnote>
  <w:footnote w:type="continuationSeparator" w:id="0">
    <w:p w14:paraId="5EE470A2" w14:textId="77777777" w:rsidR="006479D1" w:rsidRDefault="006479D1">
      <w:r>
        <w:continuationSeparator/>
      </w:r>
    </w:p>
    <w:p w14:paraId="7CC1EF1C" w14:textId="77777777" w:rsidR="006479D1" w:rsidRDefault="006479D1"/>
    <w:p w14:paraId="36FEF378" w14:textId="77777777" w:rsidR="006479D1" w:rsidRDefault="006479D1"/>
    <w:p w14:paraId="6DCF0474" w14:textId="77777777" w:rsidR="006479D1" w:rsidRDefault="006479D1"/>
    <w:p w14:paraId="39EAC962" w14:textId="77777777" w:rsidR="006479D1" w:rsidRDefault="006479D1"/>
    <w:p w14:paraId="7F3C7629" w14:textId="77777777" w:rsidR="006479D1" w:rsidRDefault="006479D1"/>
    <w:p w14:paraId="4D8E00A0" w14:textId="77777777" w:rsidR="006479D1" w:rsidRDefault="006479D1"/>
    <w:p w14:paraId="5BBACC2C" w14:textId="77777777" w:rsidR="006479D1" w:rsidRDefault="006479D1"/>
    <w:p w14:paraId="283789DB" w14:textId="77777777" w:rsidR="006479D1" w:rsidRDefault="006479D1"/>
  </w:footnote>
  <w:footnote w:type="continuationNotice" w:id="1">
    <w:p w14:paraId="0800C257" w14:textId="77777777" w:rsidR="006479D1" w:rsidRDefault="006479D1"/>
    <w:p w14:paraId="202C3DFA" w14:textId="77777777" w:rsidR="006479D1" w:rsidRDefault="006479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018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605F"/>
    <w:rsid w:val="00137756"/>
    <w:rsid w:val="0014211B"/>
    <w:rsid w:val="001457F1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16BB"/>
    <w:rsid w:val="002050FE"/>
    <w:rsid w:val="00205814"/>
    <w:rsid w:val="002125F9"/>
    <w:rsid w:val="00212D36"/>
    <w:rsid w:val="00214633"/>
    <w:rsid w:val="00221198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3C07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479D1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75B44"/>
    <w:rsid w:val="009825ED"/>
    <w:rsid w:val="00992252"/>
    <w:rsid w:val="00993C74"/>
    <w:rsid w:val="00996D7B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F08B6"/>
    <w:rsid w:val="009F134E"/>
    <w:rsid w:val="009F13C9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390C"/>
    <w:rsid w:val="00CA49D4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14988"/>
    <w:rsid w:val="00D1559F"/>
    <w:rsid w:val="00D20079"/>
    <w:rsid w:val="00D20C64"/>
    <w:rsid w:val="00D217D0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2397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4B4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19AC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3F1E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1AFE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1D14D-A3F0-41EC-8FAB-132A892AF0EC}"/>
</file>

<file path=customXml/itemProps2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6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6</cp:revision>
  <cp:lastPrinted>2013-06-26T16:11:00Z</cp:lastPrinted>
  <dcterms:created xsi:type="dcterms:W3CDTF">2026-05-19T18:54:00Z</dcterms:created>
  <dcterms:modified xsi:type="dcterms:W3CDTF">2026-09-15T20:11:00Z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