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D93C" w14:textId="0B55A945" w:rsidR="00BE78BA" w:rsidRDefault="00BE78BA" w:rsidP="00BC6EA4">
      <w:pPr>
        <w:pStyle w:val="wiComment"/>
        <w:rPr>
          <w:bCs/>
        </w:rPr>
      </w:pPr>
      <w:r w:rsidRPr="00BE78BA">
        <w:rPr>
          <w:bCs/>
        </w:rPr>
        <w:t>Designer Notes:  This Drilled Shaft SPV should only be used for projects where the drilled shaft will be founded on bedrock.  Consideration should be given to adding camera or sonic caliper excavation inspection in less dense rock locations.  Thermal Integrity Profiling (TIP testing) should also be given consideration to monitor shaft pours.  For information on when these items should be considered, contact WisDOT Bureau of Technical Services Geotechnical Section</w:t>
      </w:r>
      <w:r>
        <w:rPr>
          <w:bCs/>
        </w:rPr>
        <w:t>.</w:t>
      </w:r>
    </w:p>
    <w:p w14:paraId="7D92B33E" w14:textId="2581901F" w:rsidR="00D27DE4" w:rsidRPr="00BE78BA" w:rsidRDefault="00BE78BA" w:rsidP="00BE78BA">
      <w:pPr>
        <w:pStyle w:val="1Heading1"/>
        <w:numPr>
          <w:ilvl w:val="0"/>
          <w:numId w:val="1"/>
        </w:numPr>
        <w:spacing w:line="259" w:lineRule="auto"/>
        <w:ind w:left="0" w:hanging="720"/>
        <w:rPr>
          <w:bCs/>
          <w:szCs w:val="22"/>
        </w:rPr>
      </w:pPr>
      <w:r w:rsidRPr="00BE78BA">
        <w:rPr>
          <w:bCs/>
          <w:szCs w:val="22"/>
        </w:rPr>
        <w:t xml:space="preserve">Drilled Shaft Foundation </w:t>
      </w:r>
      <w:r w:rsidRPr="0086761C">
        <w:rPr>
          <w:bCs/>
          <w:szCs w:val="22"/>
          <w:highlight w:val="lightGray"/>
        </w:rPr>
        <w:t>XX</w:t>
      </w:r>
      <w:r w:rsidRPr="00BE78BA">
        <w:rPr>
          <w:bCs/>
          <w:szCs w:val="22"/>
        </w:rPr>
        <w:t>-Inch, Item SPV.</w:t>
      </w:r>
      <w:proofErr w:type="gramStart"/>
      <w:r w:rsidRPr="00BE78BA">
        <w:rPr>
          <w:bCs/>
          <w:szCs w:val="22"/>
        </w:rPr>
        <w:t>0090.xx.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28DC500F" w:rsidR="00D27DE4" w:rsidRDefault="00BE78BA" w:rsidP="00AF79FF">
      <w:pPr>
        <w:pStyle w:val="spParagraph"/>
      </w:pPr>
      <w:r w:rsidRPr="00BE78BA">
        <w:t>This special provision describes installing drilled shafts for structure foundations as shown on the plans.</w:t>
      </w:r>
    </w:p>
    <w:p w14:paraId="51C9C18C" w14:textId="77777777" w:rsidR="00BE78BA" w:rsidRPr="00BE78BA" w:rsidRDefault="00BE78BA" w:rsidP="00BE78BA">
      <w:pPr>
        <w:pStyle w:val="spParagraph"/>
        <w:rPr>
          <w:b/>
          <w:bCs/>
        </w:rPr>
      </w:pPr>
      <w:r w:rsidRPr="00BE78BA">
        <w:rPr>
          <w:b/>
          <w:bCs/>
        </w:rPr>
        <w:t>A.1 Qualifications of the Contractor</w:t>
      </w:r>
    </w:p>
    <w:p w14:paraId="262E0D6F" w14:textId="5D203546" w:rsidR="00BE78BA" w:rsidRPr="00BE78BA" w:rsidRDefault="00BE78BA" w:rsidP="00BE78BA">
      <w:pPr>
        <w:pStyle w:val="spParagraph"/>
      </w:pPr>
      <w:r w:rsidRPr="00BE78BA">
        <w:t xml:space="preserve">The contractor performing the work described in these special provisions must have successfully completed drilled shaft projects within the last 5 years. The contractor must submit a list outlining their experience on at least five projects where they have successfully completed drilled shaft construction, including one project completed within the last 5 years. The project experience must include at least one project completed in soil and groundwater conditions </w:t>
      </w:r>
      <w:proofErr w:type="gramStart"/>
      <w:r w:rsidRPr="00BE78BA">
        <w:t>similar to</w:t>
      </w:r>
      <w:proofErr w:type="gramEnd"/>
      <w:r w:rsidRPr="00BE78BA">
        <w:t xml:space="preserve"> those anticipated for this project. The project experience must include advancing the drilled shafts to a depth of at least 30 feet below the original ground surface. At least one project must show evidence of permanence with a 5-year minimum age. The project experience documentation for each project must include a brief project description; detail the size of the shafts, construction methods used during installation, methods used for wall stabilization, local soil conditions, actual construction time and contact information consisting of an individual’s name and current phone number. Contacts must be capable of verifying project participation.</w:t>
      </w:r>
    </w:p>
    <w:p w14:paraId="7EBF22C9" w14:textId="37A895F3" w:rsidR="00BE78BA" w:rsidRPr="00BE78BA" w:rsidRDefault="00BE78BA" w:rsidP="00BE78BA">
      <w:pPr>
        <w:pStyle w:val="spParagraph"/>
      </w:pPr>
      <w:r w:rsidRPr="00BE78BA">
        <w:t xml:space="preserve">The contractor must submit staff experience records of the engineer, drill operators, and onsite supervisors and crew chiefs who will be assigned to the project. The staff records must contain a summary of each individual’s </w:t>
      </w:r>
      <w:proofErr w:type="gramStart"/>
      <w:r w:rsidRPr="00BE78BA">
        <w:t>experience</w:t>
      </w:r>
      <w:proofErr w:type="gramEnd"/>
      <w:r w:rsidRPr="00BE78BA">
        <w:t xml:space="preserve"> and it must be complete enough for the engineer to determine whether each individual has satisfied the following qualifications.  </w:t>
      </w:r>
    </w:p>
    <w:p w14:paraId="5C3DCBA1" w14:textId="598D5BC0" w:rsidR="00BE78BA" w:rsidRPr="00BE78BA" w:rsidRDefault="00BE78BA" w:rsidP="00BE78BA">
      <w:pPr>
        <w:pStyle w:val="spParagraph"/>
      </w:pPr>
      <w:r w:rsidRPr="00BE78BA">
        <w:t xml:space="preserve">The contractor must assign an engineer to supervise the work who has at least eight years of drilled shaft experience and who has completed at least one drilled shaft project. The assigned engineer’s project experience must include at least one project completed in soil and groundwater conditions </w:t>
      </w:r>
      <w:proofErr w:type="gramStart"/>
      <w:r w:rsidRPr="00BE78BA">
        <w:t>similar to</w:t>
      </w:r>
      <w:proofErr w:type="gramEnd"/>
      <w:r w:rsidRPr="00BE78BA">
        <w:t xml:space="preserve"> those anticipated for this project. The contractor may not use consultants or </w:t>
      </w:r>
      <w:proofErr w:type="gramStart"/>
      <w:r w:rsidRPr="00BE78BA">
        <w:t>manufacturer’s</w:t>
      </w:r>
      <w:proofErr w:type="gramEnd"/>
      <w:r w:rsidRPr="00BE78BA">
        <w:t xml:space="preserve"> representatives </w:t>
      </w:r>
      <w:proofErr w:type="gramStart"/>
      <w:r w:rsidRPr="00BE78BA">
        <w:t>in order to</w:t>
      </w:r>
      <w:proofErr w:type="gramEnd"/>
      <w:r w:rsidRPr="00BE78BA">
        <w:t xml:space="preserve"> meet the requirements of this section. Drill operators, and onsite supervisors and crew chiefs must have a minimum of one-year experience installing drilled shafts with the contractor’s organization.</w:t>
      </w:r>
    </w:p>
    <w:p w14:paraId="4D29A5C8" w14:textId="49B9D7D3" w:rsidR="00BE78BA" w:rsidRDefault="00BE78BA" w:rsidP="00BE78BA">
      <w:pPr>
        <w:pStyle w:val="spParagraph"/>
      </w:pPr>
      <w:r w:rsidRPr="00BE78BA">
        <w:t>Submit the contractor’s qualifications and staff experience records at the preconstruction meeting or 14 calendar days prior to the start of drilled shaft construction, whichever date is earlier. The engineer will accept or reject the contractor’s qualifications and staff experience records within 14 calendar days after receipt of the submission. Do not start work on any drilled shaft piers until acceptance of the contractor’s qualifications, staff experience, and drilled shaft installation plan is given by the engineer. The engineer may suspend the drilled shaft work if the contractor substitutes unqualified personnel for accepted personnel during construction. If work is suspended due to the substitution of unqualified personnel, the adjustment in contract time resulting from the suspension of work will not be allowed.</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0DC7222C" w14:textId="77777777" w:rsidR="00BE78BA" w:rsidRPr="00BE78BA" w:rsidRDefault="00BE78BA" w:rsidP="00BE78BA">
      <w:pPr>
        <w:pStyle w:val="spParagraph"/>
        <w:rPr>
          <w:b/>
          <w:bCs/>
        </w:rPr>
      </w:pPr>
      <w:r w:rsidRPr="00BE78BA">
        <w:rPr>
          <w:b/>
          <w:bCs/>
        </w:rPr>
        <w:t>B.1 General</w:t>
      </w:r>
    </w:p>
    <w:p w14:paraId="055407E6" w14:textId="253857F2" w:rsidR="00BE78BA" w:rsidRPr="00BE78BA" w:rsidRDefault="00BE78BA" w:rsidP="00BE78BA">
      <w:pPr>
        <w:pStyle w:val="spParagraph"/>
      </w:pPr>
      <w:r w:rsidRPr="00BE78BA">
        <w:t>Concrete, drilling fluid, reinforcement and formwork shall conform to the requirements of QMP Drilled Shafts and the standard specifications.</w:t>
      </w:r>
    </w:p>
    <w:p w14:paraId="6F018831" w14:textId="7D92B18E" w:rsidR="00BE78BA" w:rsidRPr="00BE78BA" w:rsidRDefault="00BE78BA" w:rsidP="00BE78BA">
      <w:pPr>
        <w:pStyle w:val="spParagraph"/>
      </w:pPr>
      <w:proofErr w:type="gramStart"/>
      <w:r w:rsidRPr="00BE78BA">
        <w:t>In the event that</w:t>
      </w:r>
      <w:proofErr w:type="gramEnd"/>
      <w:r w:rsidRPr="00BE78BA">
        <w:t xml:space="preserve"> the provisions of other specification clauses cause ambiguity or conflict with the requirement of these special provisions, these special provisions shall take precedence unless otherwise accepted by the engineer.</w:t>
      </w:r>
    </w:p>
    <w:p w14:paraId="28D2C2DA" w14:textId="77777777" w:rsidR="00BE78BA" w:rsidRPr="00BE78BA" w:rsidRDefault="00BE78BA" w:rsidP="00BE78BA">
      <w:pPr>
        <w:pStyle w:val="spParagraph"/>
        <w:rPr>
          <w:b/>
          <w:bCs/>
        </w:rPr>
      </w:pPr>
      <w:r w:rsidRPr="00BE78BA">
        <w:rPr>
          <w:b/>
          <w:bCs/>
        </w:rPr>
        <w:t>B.2 Equipment</w:t>
      </w:r>
    </w:p>
    <w:p w14:paraId="3889F332" w14:textId="77777777" w:rsidR="00BE78BA" w:rsidRPr="00BE78BA" w:rsidRDefault="00BE78BA" w:rsidP="00BE78BA">
      <w:pPr>
        <w:pStyle w:val="spParagraph"/>
      </w:pPr>
      <w:r w:rsidRPr="00BE78BA">
        <w:t>Equipment used for excavation, drilling, and cleaning operations shall have adequate capacity including power, torque, and down thrust to excavate a hole to a depth equal to the maximum depth of the drilled shafts shown in the plans plus 15 feet, or plus 20 percent of their maximum depth, whichever is greater. Anticipate and make available at the job site all equipment necessary and essential to penetrate soft and hard soils, as well as obstructions, during the construction of the drilled shafts.</w:t>
      </w:r>
    </w:p>
    <w:p w14:paraId="576FBEBD" w14:textId="7FB2A232" w:rsidR="00BE78BA" w:rsidRPr="00BE78BA" w:rsidRDefault="00BE78BA" w:rsidP="00BE78BA">
      <w:pPr>
        <w:pStyle w:val="spParagraph"/>
      </w:pPr>
      <w:r w:rsidRPr="00BE78BA">
        <w:t xml:space="preserve">Where hard soils, or other material including natural or man-made obstructions are encountered and cannot be drilled using conventional earth or rock augers, drilling buckets, and/or over reaming tools; </w:t>
      </w:r>
      <w:r w:rsidRPr="00BE78BA">
        <w:lastRenderedPageBreak/>
        <w:t>provide drilling equipment including, but not limited to rock core barrels, rock tools, down the hole hammers, chisels, air tools, or any other equipment necessary to construct the drilled shaft excavation to the depth and size as shown on the plans.</w:t>
      </w:r>
    </w:p>
    <w:p w14:paraId="7E686C94" w14:textId="0305640F" w:rsidR="00BE78BA" w:rsidRPr="00BE78BA" w:rsidRDefault="00BE78BA" w:rsidP="00BE78BA">
      <w:pPr>
        <w:pStyle w:val="spParagraph"/>
      </w:pPr>
      <w:r w:rsidRPr="00BE78BA">
        <w:t>When applicable, or required by the engineer, provide equipment that produces a stable slurry suspension, mechanical agitation, and a pipeline or other safe methods of transporting the slurry to the drilled shaft.</w:t>
      </w:r>
    </w:p>
    <w:p w14:paraId="071A7403" w14:textId="77777777" w:rsidR="00BE78BA" w:rsidRPr="00BE78BA" w:rsidRDefault="00BE78BA" w:rsidP="00BE78BA">
      <w:pPr>
        <w:pStyle w:val="spParagraph"/>
        <w:rPr>
          <w:b/>
          <w:bCs/>
        </w:rPr>
      </w:pPr>
      <w:r w:rsidRPr="00BE78BA">
        <w:rPr>
          <w:b/>
          <w:bCs/>
        </w:rPr>
        <w:t>B.3 Casing</w:t>
      </w:r>
    </w:p>
    <w:p w14:paraId="1CE14F83" w14:textId="77777777" w:rsidR="00BE78BA" w:rsidRPr="00BE78BA" w:rsidRDefault="00BE78BA" w:rsidP="00BE78BA">
      <w:pPr>
        <w:pStyle w:val="spParagraph"/>
        <w:rPr>
          <w:b/>
        </w:rPr>
      </w:pPr>
      <w:r w:rsidRPr="00BE78BA">
        <w:rPr>
          <w:b/>
        </w:rPr>
        <w:t>B.3.1 Temporary Casing</w:t>
      </w:r>
    </w:p>
    <w:p w14:paraId="3C1B7281" w14:textId="00DC4BB9" w:rsidR="00BE78BA" w:rsidRPr="00BE78BA" w:rsidRDefault="00BE78BA" w:rsidP="00BE78BA">
      <w:pPr>
        <w:pStyle w:val="spParagraph"/>
      </w:pPr>
      <w:r w:rsidRPr="00BE78BA">
        <w:t>Temporary casing shall be steel; rigid, smooth, clean, watertight, and of ample strength to withstand both handling and installation stresses and the pressure of both concrete and the surrounding earth materials. Temporary casing must be of sufficient length to provide temporary casing the full length of excavation for all drilled shafts.  Segmented casing, if used, must be segmented using flush bolted, casing joints.  Telescoping casing is not permitted.  The diameter of casing shall not be less than the specified size of the drilled shaft.  All casing diameters shown on the plans refer to outside diameter (O.D) dimensions.</w:t>
      </w:r>
    </w:p>
    <w:p w14:paraId="0404A5D2" w14:textId="77777777" w:rsidR="00BE78BA" w:rsidRPr="00BE78BA" w:rsidRDefault="00BE78BA" w:rsidP="00BE78BA">
      <w:pPr>
        <w:pStyle w:val="spParagraph"/>
        <w:rPr>
          <w:b/>
        </w:rPr>
      </w:pPr>
      <w:r w:rsidRPr="00BE78BA">
        <w:rPr>
          <w:b/>
        </w:rPr>
        <w:t>B.3.2 Left-In-Place Casing</w:t>
      </w:r>
    </w:p>
    <w:p w14:paraId="369BB912" w14:textId="1E51BB7F" w:rsidR="00BE78BA" w:rsidRPr="00BE78BA" w:rsidRDefault="00BE78BA" w:rsidP="00BE78BA">
      <w:pPr>
        <w:pStyle w:val="spParagraph"/>
      </w:pPr>
      <w:r w:rsidRPr="00BE78BA">
        <w:t xml:space="preserve">Left-in-place casing shall be steel that minimally conforms to ASTM A36.  Substitution of steel material with properties meeting or exceeding ASTM A36 may be used if approved by the engineer.  Supply casing of the minimum length to achieve the length shown on the plans plus an additional 2 feet minimum embedment into the shaft concrete.  Left-in-place casing shall be rigid, smooth, clean, watertight, and of ample strength to withstand both handling and installation stresses and the pressure of both concrete and the surrounding earth materials. The outside diameter of casing shall not be less than the specified size of the drilled shaft. All casing diameters shown on the plans refer to O.D. dimensions. </w:t>
      </w:r>
    </w:p>
    <w:p w14:paraId="0F17AA9A" w14:textId="77777777" w:rsidR="00BE78BA" w:rsidRPr="00BE78BA" w:rsidRDefault="00BE78BA" w:rsidP="00BE78BA">
      <w:pPr>
        <w:pStyle w:val="spParagraph"/>
        <w:rPr>
          <w:b/>
          <w:bCs/>
        </w:rPr>
      </w:pPr>
      <w:r w:rsidRPr="00BE78BA">
        <w:rPr>
          <w:b/>
          <w:bCs/>
        </w:rPr>
        <w:t>B.4 Reinforcing Steel and Spacers</w:t>
      </w:r>
    </w:p>
    <w:p w14:paraId="72014045" w14:textId="4092C5F5" w:rsidR="00BE78BA" w:rsidRPr="00BE78BA" w:rsidRDefault="00BE78BA" w:rsidP="00BE78BA">
      <w:pPr>
        <w:pStyle w:val="spParagraph"/>
      </w:pPr>
      <w:r w:rsidRPr="00BE78BA">
        <w:t>Deformed reinforcing bars shall comply with the size, dimension, spacing, and details shown on the plans. In addition, they shall conform to AASHTO M31, Grade 60, and all the pertinent requirements of standard spec 505. Non-corrosive wheel type spacers and boots shall be used to properly position the reinforcing steel. All reinforcing steel shall be 100% wire tied between the vertical reinforcement and ties.</w:t>
      </w:r>
    </w:p>
    <w:p w14:paraId="350B8CDB" w14:textId="77777777" w:rsidR="00BE78BA" w:rsidRPr="00BE78BA" w:rsidRDefault="00BE78BA" w:rsidP="00BE78BA">
      <w:pPr>
        <w:pStyle w:val="spParagraph"/>
        <w:rPr>
          <w:b/>
          <w:bCs/>
        </w:rPr>
      </w:pPr>
      <w:r w:rsidRPr="00BE78BA">
        <w:rPr>
          <w:b/>
          <w:bCs/>
        </w:rPr>
        <w:t xml:space="preserve">B.5 </w:t>
      </w:r>
      <w:proofErr w:type="spellStart"/>
      <w:r w:rsidRPr="00BE78BA">
        <w:rPr>
          <w:b/>
          <w:bCs/>
        </w:rPr>
        <w:t>Crosshole</w:t>
      </w:r>
      <w:proofErr w:type="spellEnd"/>
      <w:r w:rsidRPr="00BE78BA">
        <w:rPr>
          <w:b/>
          <w:bCs/>
        </w:rPr>
        <w:t xml:space="preserve"> Sonic Logging Tubes</w:t>
      </w:r>
    </w:p>
    <w:p w14:paraId="172775B8" w14:textId="77777777" w:rsidR="00BE78BA" w:rsidRPr="00BE78BA" w:rsidRDefault="00BE78BA" w:rsidP="00BE78BA">
      <w:pPr>
        <w:pStyle w:val="spParagraph"/>
      </w:pPr>
      <w:r w:rsidRPr="00BE78BA">
        <w:t>Access tubes for CSL testing shall be 2 inches inside diameter (I.D.) schedule 40 steel pipe conforming to ASTM A53, Grade A or B, Type E, F, or S. Pipes shall have a round, regular I.D., free of defects or obstructions; including any defect at the pipe joints, to permit the free unobstructed passage of source and receiver probes. Each tube or steel pipe shall be fitted with a watertight shoe onto the bottom and a removable cap at the top. Both, shoe and cap shall be watertight and free from corrosion, and the internal and external faces of the tubes clean to ensure passage of the probes and good bond with the concrete.</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3B0DCC75" w14:textId="77777777" w:rsidR="00BE78BA" w:rsidRPr="00BE78BA" w:rsidRDefault="00BE78BA" w:rsidP="00BE78BA">
      <w:pPr>
        <w:pStyle w:val="spParagraph"/>
        <w:rPr>
          <w:b/>
          <w:bCs/>
        </w:rPr>
      </w:pPr>
      <w:r w:rsidRPr="00BE78BA">
        <w:rPr>
          <w:b/>
          <w:bCs/>
        </w:rPr>
        <w:t>C.1 Drilled Shaft Installation Plan</w:t>
      </w:r>
    </w:p>
    <w:p w14:paraId="1B696EAF" w14:textId="77777777" w:rsidR="00BE78BA" w:rsidRPr="00BE78BA" w:rsidRDefault="00BE78BA" w:rsidP="00BE78BA">
      <w:pPr>
        <w:pStyle w:val="spParagraph"/>
        <w:rPr>
          <w:b/>
          <w:bCs/>
        </w:rPr>
      </w:pPr>
      <w:r w:rsidRPr="00BE78BA">
        <w:rPr>
          <w:b/>
          <w:bCs/>
        </w:rPr>
        <w:t>C.1.1 General</w:t>
      </w:r>
    </w:p>
    <w:p w14:paraId="321B44D2" w14:textId="342010CC" w:rsidR="00BE78BA" w:rsidRPr="00BE78BA" w:rsidRDefault="00BE78BA" w:rsidP="00BE78BA">
      <w:pPr>
        <w:pStyle w:val="spParagraph"/>
      </w:pPr>
      <w:r w:rsidRPr="00BE78BA">
        <w:t>Prepare a Drilled Shaft Installation Plan and submit it at the preconstruction meeting or at least 14 calendar days prior to beginning drilled shaft foundation construction, whichever date is earlier. Submit the Drilled Shaft Installation Plan to the engineer for review.  The engineer will accept the plan as submitted or return the plan with requested revisions.  Do not start any drilled shaft installation until the engineer accepts the Drilled Shaft Installation Plan. Acceptance of the installation plan does not relieve the contractor of responsibility for successful completion of the drilled shafts.</w:t>
      </w:r>
    </w:p>
    <w:p w14:paraId="5B2BF8F0" w14:textId="77777777" w:rsidR="00BE78BA" w:rsidRPr="00BE78BA" w:rsidRDefault="00BE78BA" w:rsidP="00BE78BA">
      <w:pPr>
        <w:pStyle w:val="spParagraph"/>
        <w:rPr>
          <w:b/>
          <w:bCs/>
        </w:rPr>
      </w:pPr>
      <w:r w:rsidRPr="00BE78BA">
        <w:rPr>
          <w:b/>
          <w:bCs/>
        </w:rPr>
        <w:t>C.1.2 Submittals</w:t>
      </w:r>
    </w:p>
    <w:p w14:paraId="40FA086C" w14:textId="77777777" w:rsidR="00BE78BA" w:rsidRPr="00BE78BA" w:rsidRDefault="00BE78BA" w:rsidP="00BE78BA">
      <w:pPr>
        <w:pStyle w:val="spParagraph"/>
      </w:pPr>
      <w:r w:rsidRPr="00BE78BA">
        <w:t>The submitted Drilled Shaft Installation Plan shall include the following:</w:t>
      </w:r>
    </w:p>
    <w:p w14:paraId="5321ED07" w14:textId="18669C88" w:rsidR="00BE78BA" w:rsidRPr="00BE78BA" w:rsidRDefault="00BE78BA" w:rsidP="00BE78BA">
      <w:pPr>
        <w:pStyle w:val="spParagraph"/>
        <w:numPr>
          <w:ilvl w:val="0"/>
          <w:numId w:val="55"/>
        </w:numPr>
        <w:ind w:left="720" w:hanging="360"/>
        <w:rPr>
          <w:sz w:val="18"/>
          <w:szCs w:val="18"/>
        </w:rPr>
      </w:pPr>
      <w:r w:rsidRPr="00BE78BA">
        <w:rPr>
          <w:b/>
          <w:bCs/>
          <w:sz w:val="18"/>
          <w:szCs w:val="18"/>
        </w:rPr>
        <w:t>Job Site Visit</w:t>
      </w:r>
      <w:r w:rsidRPr="00BE78BA">
        <w:rPr>
          <w:sz w:val="18"/>
          <w:szCs w:val="18"/>
        </w:rPr>
        <w:t xml:space="preserve">. The contractor shall acknowledge that the job site was visited to verify the site conditions </w:t>
      </w:r>
      <w:proofErr w:type="gramStart"/>
      <w:r w:rsidRPr="00BE78BA">
        <w:rPr>
          <w:sz w:val="18"/>
          <w:szCs w:val="18"/>
        </w:rPr>
        <w:t>with regard to</w:t>
      </w:r>
      <w:proofErr w:type="gramEnd"/>
      <w:r w:rsidRPr="00BE78BA">
        <w:rPr>
          <w:sz w:val="18"/>
          <w:szCs w:val="18"/>
        </w:rPr>
        <w:t xml:space="preserve"> entrance, access, overhead lines, subsurface features, clearing and grubbing, permitting, and collecting all information necessary to plan and execute the installation of the drilled shafts.</w:t>
      </w:r>
    </w:p>
    <w:p w14:paraId="578EFE8F" w14:textId="025517B9" w:rsidR="00BE78BA" w:rsidRPr="00BE78BA" w:rsidRDefault="00BE78BA" w:rsidP="00BE78BA">
      <w:pPr>
        <w:pStyle w:val="spParagraph"/>
        <w:numPr>
          <w:ilvl w:val="0"/>
          <w:numId w:val="55"/>
        </w:numPr>
        <w:ind w:left="720" w:hanging="360"/>
        <w:rPr>
          <w:sz w:val="18"/>
          <w:szCs w:val="18"/>
        </w:rPr>
      </w:pPr>
      <w:r w:rsidRPr="00BE78BA">
        <w:rPr>
          <w:b/>
          <w:bCs/>
          <w:sz w:val="18"/>
          <w:szCs w:val="18"/>
        </w:rPr>
        <w:t>Plan to Protect Existing Structures</w:t>
      </w:r>
      <w:r w:rsidRPr="00BE78BA">
        <w:rPr>
          <w:sz w:val="18"/>
          <w:szCs w:val="18"/>
        </w:rPr>
        <w:t>. Outline the steps to be taken during drilled shaft installation to protect adjacent or nearby structures.</w:t>
      </w:r>
    </w:p>
    <w:p w14:paraId="23C885B3" w14:textId="157BD4B9" w:rsidR="00BE78BA" w:rsidRPr="00BE78BA" w:rsidRDefault="00BE78BA" w:rsidP="00BE78BA">
      <w:pPr>
        <w:pStyle w:val="spParagraph"/>
        <w:numPr>
          <w:ilvl w:val="0"/>
          <w:numId w:val="55"/>
        </w:numPr>
        <w:ind w:left="720" w:hanging="360"/>
        <w:rPr>
          <w:sz w:val="18"/>
          <w:szCs w:val="18"/>
        </w:rPr>
      </w:pPr>
      <w:r w:rsidRPr="00BE78BA">
        <w:rPr>
          <w:b/>
          <w:bCs/>
          <w:sz w:val="18"/>
          <w:szCs w:val="18"/>
        </w:rPr>
        <w:t>Details of Environmental Control Procedures</w:t>
      </w:r>
      <w:r w:rsidRPr="00BE78BA">
        <w:rPr>
          <w:sz w:val="18"/>
          <w:szCs w:val="18"/>
        </w:rPr>
        <w:t>. Provide plan to prevent loss of slurry or concrete into waterways, project areas, or protected areas. Detail method to ensure the compliance with state and federal environmental regulations during drilled shaft construction.</w:t>
      </w:r>
    </w:p>
    <w:p w14:paraId="5EBDDE05" w14:textId="4A9C7FBF" w:rsidR="00BE78BA" w:rsidRPr="00BE78BA" w:rsidRDefault="00BE78BA" w:rsidP="00BE78BA">
      <w:pPr>
        <w:pStyle w:val="spParagraph"/>
        <w:numPr>
          <w:ilvl w:val="0"/>
          <w:numId w:val="55"/>
        </w:numPr>
        <w:ind w:left="720" w:hanging="360"/>
        <w:rPr>
          <w:sz w:val="18"/>
          <w:szCs w:val="18"/>
        </w:rPr>
      </w:pPr>
      <w:r w:rsidRPr="00BE78BA">
        <w:rPr>
          <w:b/>
          <w:bCs/>
          <w:sz w:val="18"/>
          <w:szCs w:val="18"/>
        </w:rPr>
        <w:lastRenderedPageBreak/>
        <w:t>List of Proposed Equipment</w:t>
      </w:r>
      <w:r w:rsidRPr="00BE78BA">
        <w:rPr>
          <w:sz w:val="18"/>
          <w:szCs w:val="18"/>
        </w:rPr>
        <w:t>. Include details of proposed templates; number and sizes of cranes; number and sizes of oscillators; number and sizes of drills, include rotary torque, crowd force drills, and maximum drilling depth; diameter, length, and reach of augers, bailing buckets, guide walls, templates, and roller bits; cleaning equipment including cleaning buckets, submersible pumps, or air-lifted pumps; size of de-sanding equipment and slurry pumps; soil/rock-coring sampling equipment; inspecting drilled shaft apparatus; length and diameter of tremie or size of concrete pumps; size, length, and thickness of casings; over reaming equipment; and all relevant equipment necessary to complete the drilled shaft installation. Acceptance of the installation plan by the department does not relieve the contractor responsibility to provide other equipment, if necessary, to achieve satisfactory shaft installations meeting the requirements of this special provision.</w:t>
      </w:r>
    </w:p>
    <w:p w14:paraId="34FB5649" w14:textId="70DD9840" w:rsidR="00BE78BA" w:rsidRPr="00BE78BA" w:rsidRDefault="00BE78BA" w:rsidP="00BE78BA">
      <w:pPr>
        <w:pStyle w:val="spParagraph"/>
        <w:numPr>
          <w:ilvl w:val="0"/>
          <w:numId w:val="55"/>
        </w:numPr>
        <w:ind w:left="720" w:hanging="360"/>
        <w:rPr>
          <w:b/>
          <w:bCs/>
          <w:sz w:val="18"/>
          <w:szCs w:val="18"/>
        </w:rPr>
      </w:pPr>
      <w:r w:rsidRPr="00BE78BA">
        <w:rPr>
          <w:b/>
          <w:bCs/>
          <w:sz w:val="18"/>
          <w:szCs w:val="18"/>
        </w:rPr>
        <w:t>Details of Sequence of Drilled Shaft Installation and Time for Construction Operations</w:t>
      </w:r>
      <w:r w:rsidRPr="00BE78BA">
        <w:rPr>
          <w:sz w:val="18"/>
          <w:szCs w:val="18"/>
        </w:rPr>
        <w:t>. Include a layout of the drilled shaft installation</w:t>
      </w:r>
      <w:r w:rsidRPr="00BE78BA">
        <w:rPr>
          <w:b/>
          <w:bCs/>
          <w:sz w:val="18"/>
          <w:szCs w:val="18"/>
        </w:rPr>
        <w:t xml:space="preserve"> </w:t>
      </w:r>
      <w:r w:rsidRPr="00BE78BA">
        <w:rPr>
          <w:sz w:val="18"/>
          <w:szCs w:val="18"/>
        </w:rPr>
        <w:t>sequence and setting template(s). Include time for installing casings, sealing casing,</w:t>
      </w:r>
      <w:r w:rsidRPr="00BE78BA">
        <w:rPr>
          <w:b/>
          <w:bCs/>
          <w:sz w:val="18"/>
          <w:szCs w:val="18"/>
        </w:rPr>
        <w:t xml:space="preserve"> </w:t>
      </w:r>
      <w:r w:rsidRPr="00BE78BA">
        <w:rPr>
          <w:sz w:val="18"/>
          <w:szCs w:val="18"/>
        </w:rPr>
        <w:t>excavation and/or drilling time, drilled shaft cleaning, rock coring, drilled</w:t>
      </w:r>
      <w:r w:rsidRPr="00BE78BA">
        <w:rPr>
          <w:b/>
          <w:bCs/>
          <w:sz w:val="18"/>
          <w:szCs w:val="18"/>
        </w:rPr>
        <w:t xml:space="preserve"> </w:t>
      </w:r>
      <w:r w:rsidRPr="00BE78BA">
        <w:rPr>
          <w:sz w:val="18"/>
          <w:szCs w:val="18"/>
        </w:rPr>
        <w:t>shaft inspection, concrete placement. The contractor should consider the effect</w:t>
      </w:r>
      <w:r w:rsidRPr="00BE78BA">
        <w:rPr>
          <w:b/>
          <w:bCs/>
          <w:sz w:val="18"/>
          <w:szCs w:val="18"/>
        </w:rPr>
        <w:t xml:space="preserve"> </w:t>
      </w:r>
      <w:r w:rsidRPr="00BE78BA">
        <w:rPr>
          <w:sz w:val="18"/>
          <w:szCs w:val="18"/>
        </w:rPr>
        <w:t>of construction operations of one drilled shaft onto the adjacent drilled shaft(s)</w:t>
      </w:r>
      <w:r w:rsidRPr="00BE78BA">
        <w:rPr>
          <w:b/>
          <w:bCs/>
          <w:sz w:val="18"/>
          <w:szCs w:val="18"/>
        </w:rPr>
        <w:t xml:space="preserve"> </w:t>
      </w:r>
      <w:r w:rsidRPr="00BE78BA">
        <w:rPr>
          <w:sz w:val="18"/>
          <w:szCs w:val="18"/>
        </w:rPr>
        <w:t>and avoid construction conflicts that will affect the quality or integrity of the</w:t>
      </w:r>
      <w:r w:rsidRPr="00BE78BA">
        <w:rPr>
          <w:b/>
          <w:bCs/>
          <w:sz w:val="18"/>
          <w:szCs w:val="18"/>
        </w:rPr>
        <w:t xml:space="preserve"> </w:t>
      </w:r>
      <w:r w:rsidRPr="00BE78BA">
        <w:rPr>
          <w:sz w:val="18"/>
          <w:szCs w:val="18"/>
        </w:rPr>
        <w:t>completed work. Indicate when and what construction sequence modifications</w:t>
      </w:r>
      <w:r w:rsidRPr="00BE78BA">
        <w:rPr>
          <w:b/>
          <w:bCs/>
          <w:sz w:val="18"/>
          <w:szCs w:val="18"/>
        </w:rPr>
        <w:t xml:space="preserve"> </w:t>
      </w:r>
      <w:r w:rsidRPr="00BE78BA">
        <w:rPr>
          <w:sz w:val="18"/>
          <w:szCs w:val="18"/>
        </w:rPr>
        <w:t>shall be performed under atypical situations, i.e., weekend or holiday</w:t>
      </w:r>
      <w:r w:rsidRPr="00BE78BA">
        <w:rPr>
          <w:b/>
          <w:bCs/>
          <w:sz w:val="18"/>
          <w:szCs w:val="18"/>
        </w:rPr>
        <w:t xml:space="preserve"> </w:t>
      </w:r>
      <w:r w:rsidRPr="00BE78BA">
        <w:rPr>
          <w:sz w:val="18"/>
          <w:szCs w:val="18"/>
        </w:rPr>
        <w:t>shutdowns, or unanticipated shutdowns due to equipment issues.</w:t>
      </w:r>
    </w:p>
    <w:p w14:paraId="2929FAA6" w14:textId="0026D59A" w:rsidR="00BE78BA" w:rsidRPr="00BE78BA" w:rsidRDefault="00BE78BA" w:rsidP="00BE78BA">
      <w:pPr>
        <w:pStyle w:val="spParagraph"/>
        <w:numPr>
          <w:ilvl w:val="0"/>
          <w:numId w:val="55"/>
        </w:numPr>
        <w:ind w:left="720" w:hanging="360"/>
        <w:rPr>
          <w:sz w:val="18"/>
          <w:szCs w:val="18"/>
        </w:rPr>
      </w:pPr>
      <w:r w:rsidRPr="00BE78BA">
        <w:rPr>
          <w:b/>
          <w:bCs/>
          <w:sz w:val="18"/>
          <w:szCs w:val="18"/>
        </w:rPr>
        <w:t>Proposed Drilled Shaft Installation Procedure(s)</w:t>
      </w:r>
      <w:r w:rsidRPr="00BE78BA">
        <w:rPr>
          <w:sz w:val="18"/>
          <w:szCs w:val="18"/>
        </w:rPr>
        <w:t>. Provide details of the proposed shaft installation procedures, including coring or drilling boulders, rock or obstructions or steep sloping surfaces, when required, and meeting the minimum installation requirements set forth in subsection C.3. Method for identification of the competent or bearing material before finalizing the excavation. Method for monitoring verticality of the drilled shaft walls during excavation, and details of proposed corrective measures to be implemented for shafts out of tolerance. Details of the means and methods of preventing displacement of the casing and/or drilled shaft during installation.</w:t>
      </w:r>
    </w:p>
    <w:p w14:paraId="4A817AC3" w14:textId="6CDD1C48" w:rsidR="00BE78BA" w:rsidRPr="00BE78BA" w:rsidRDefault="00BE78BA" w:rsidP="00BE78BA">
      <w:pPr>
        <w:pStyle w:val="spParagraph"/>
        <w:numPr>
          <w:ilvl w:val="0"/>
          <w:numId w:val="55"/>
        </w:numPr>
        <w:ind w:left="720" w:hanging="360"/>
        <w:rPr>
          <w:sz w:val="18"/>
          <w:szCs w:val="18"/>
        </w:rPr>
      </w:pPr>
      <w:r w:rsidRPr="00BE78BA">
        <w:rPr>
          <w:b/>
          <w:bCs/>
          <w:sz w:val="18"/>
          <w:szCs w:val="18"/>
        </w:rPr>
        <w:t xml:space="preserve">Details of Slurry Operations. </w:t>
      </w:r>
      <w:r w:rsidRPr="00BE78BA">
        <w:rPr>
          <w:bCs/>
          <w:sz w:val="18"/>
          <w:szCs w:val="18"/>
        </w:rPr>
        <w:t xml:space="preserve">This is required if slurry is used to stabilize the bottom of the excavation within the casing.  </w:t>
      </w:r>
      <w:r w:rsidRPr="00BE78BA">
        <w:rPr>
          <w:sz w:val="18"/>
          <w:szCs w:val="18"/>
        </w:rPr>
        <w:t xml:space="preserve">Include slurry type, methods to mix, circulation, </w:t>
      </w:r>
      <w:proofErr w:type="spellStart"/>
      <w:r w:rsidRPr="00BE78BA">
        <w:rPr>
          <w:sz w:val="18"/>
          <w:szCs w:val="18"/>
        </w:rPr>
        <w:t>desanding</w:t>
      </w:r>
      <w:proofErr w:type="spellEnd"/>
      <w:r w:rsidRPr="00BE78BA">
        <w:rPr>
          <w:sz w:val="18"/>
          <w:szCs w:val="18"/>
        </w:rPr>
        <w:t>, and test the slurry to comply with these special provisions.</w:t>
      </w:r>
    </w:p>
    <w:p w14:paraId="644F571D" w14:textId="7992DDDB" w:rsidR="00BE78BA" w:rsidRPr="00BE78BA" w:rsidRDefault="00BE78BA" w:rsidP="00BE78BA">
      <w:pPr>
        <w:pStyle w:val="spParagraph"/>
        <w:numPr>
          <w:ilvl w:val="0"/>
          <w:numId w:val="55"/>
        </w:numPr>
        <w:ind w:left="720" w:hanging="360"/>
        <w:rPr>
          <w:sz w:val="18"/>
          <w:szCs w:val="18"/>
        </w:rPr>
      </w:pPr>
      <w:r w:rsidRPr="00BE78BA">
        <w:rPr>
          <w:b/>
          <w:bCs/>
          <w:sz w:val="18"/>
          <w:szCs w:val="18"/>
        </w:rPr>
        <w:t>Inspection and Cleaning</w:t>
      </w:r>
      <w:r w:rsidRPr="00BE78BA">
        <w:rPr>
          <w:sz w:val="18"/>
          <w:szCs w:val="18"/>
        </w:rPr>
        <w:t>. Methods to clean and inspect the drilled shaft excavation prior to reinforcement placement.</w:t>
      </w:r>
    </w:p>
    <w:p w14:paraId="52CDF04A" w14:textId="125611C6" w:rsidR="00BE78BA" w:rsidRPr="00BE78BA" w:rsidRDefault="00BE78BA" w:rsidP="00BE78BA">
      <w:pPr>
        <w:pStyle w:val="spParagraph"/>
        <w:numPr>
          <w:ilvl w:val="0"/>
          <w:numId w:val="55"/>
        </w:numPr>
        <w:ind w:left="720" w:hanging="360"/>
        <w:rPr>
          <w:sz w:val="18"/>
          <w:szCs w:val="18"/>
        </w:rPr>
      </w:pPr>
      <w:proofErr w:type="spellStart"/>
      <w:r w:rsidRPr="00BE78BA">
        <w:rPr>
          <w:b/>
          <w:bCs/>
          <w:sz w:val="18"/>
          <w:szCs w:val="18"/>
        </w:rPr>
        <w:t>Crosshole</w:t>
      </w:r>
      <w:proofErr w:type="spellEnd"/>
      <w:r w:rsidRPr="00BE78BA">
        <w:rPr>
          <w:b/>
          <w:bCs/>
          <w:sz w:val="18"/>
          <w:szCs w:val="18"/>
        </w:rPr>
        <w:t xml:space="preserve"> Sonic Logging (CSL). </w:t>
      </w:r>
      <w:r w:rsidRPr="00BE78BA">
        <w:rPr>
          <w:sz w:val="18"/>
          <w:szCs w:val="18"/>
        </w:rPr>
        <w:t xml:space="preserve">Method to install and secure the </w:t>
      </w:r>
      <w:proofErr w:type="spellStart"/>
      <w:r w:rsidRPr="00BE78BA">
        <w:rPr>
          <w:sz w:val="18"/>
          <w:szCs w:val="18"/>
        </w:rPr>
        <w:t>crosshole</w:t>
      </w:r>
      <w:proofErr w:type="spellEnd"/>
      <w:r w:rsidRPr="00BE78BA">
        <w:rPr>
          <w:sz w:val="18"/>
          <w:szCs w:val="18"/>
        </w:rPr>
        <w:t xml:space="preserve"> sonic logging (CSL) pipes to the reinforcing cage along with the proposed selection of pipe and size.</w:t>
      </w:r>
    </w:p>
    <w:p w14:paraId="41883148" w14:textId="0AF48C1C" w:rsidR="00BE78BA" w:rsidRPr="00BE78BA" w:rsidRDefault="00BE78BA" w:rsidP="00BE78BA">
      <w:pPr>
        <w:pStyle w:val="spParagraph"/>
        <w:numPr>
          <w:ilvl w:val="0"/>
          <w:numId w:val="55"/>
        </w:numPr>
        <w:ind w:left="720" w:hanging="360"/>
        <w:rPr>
          <w:sz w:val="18"/>
          <w:szCs w:val="18"/>
        </w:rPr>
      </w:pPr>
      <w:r w:rsidRPr="00BE78BA">
        <w:rPr>
          <w:b/>
          <w:bCs/>
          <w:sz w:val="18"/>
          <w:szCs w:val="18"/>
        </w:rPr>
        <w:t>Details of Steel Reinforcement Placement During Construction</w:t>
      </w:r>
      <w:r w:rsidRPr="00BE78BA">
        <w:rPr>
          <w:sz w:val="18"/>
          <w:szCs w:val="18"/>
        </w:rPr>
        <w:t xml:space="preserve">. Include methods to ensure cage centering and cover; cage integrity while lifted during placement, number of cranes, number of lift points, and number of spreader bars; number and location of bottom and side spacers; cage support; and tie downs during concrete placement.  </w:t>
      </w:r>
    </w:p>
    <w:p w14:paraId="20D76E4D" w14:textId="62AFC3F8" w:rsidR="00BE78BA" w:rsidRPr="00BE78BA" w:rsidRDefault="00BE78BA" w:rsidP="00BE78BA">
      <w:pPr>
        <w:pStyle w:val="spParagraph"/>
        <w:numPr>
          <w:ilvl w:val="0"/>
          <w:numId w:val="55"/>
        </w:numPr>
        <w:ind w:left="720" w:hanging="360"/>
        <w:rPr>
          <w:sz w:val="18"/>
          <w:szCs w:val="18"/>
        </w:rPr>
      </w:pPr>
      <w:r w:rsidRPr="00BE78BA">
        <w:rPr>
          <w:b/>
          <w:bCs/>
          <w:sz w:val="18"/>
          <w:szCs w:val="18"/>
        </w:rPr>
        <w:t>Concrete Placement Plan</w:t>
      </w:r>
      <w:r w:rsidRPr="00BE78BA">
        <w:rPr>
          <w:sz w:val="18"/>
          <w:szCs w:val="18"/>
        </w:rPr>
        <w:t>. The purpose of the Concrete Placement Plan is to ensure that sufficient concrete is at the job site or in transit to the job site so that the entire pour can be done without delay. Include location of the concrete plant, number of trucks, estimated delivery times, estimated time between trucks, and number of trucks at the site before placement begins. Indicate the use of tremie or concrete pump lines and details of the seal to be used at the bottom end of the tremie or concrete pump line. Breakdowns of concrete plants, trucks, or traffic problems shall be considered under this Concrete Placement Plan. Contractor must be aware of batch, travel, and concrete placement times. Include an estimate of the concrete placement and over pouring time per drilled shaft. When applicable, detail excavation to grade and finishing of the drilled shafts.</w:t>
      </w:r>
    </w:p>
    <w:p w14:paraId="03AF3CF8" w14:textId="0BFDEAF9" w:rsidR="00BE78BA" w:rsidRPr="00BE78BA" w:rsidRDefault="00BE78BA" w:rsidP="00BE78BA">
      <w:pPr>
        <w:pStyle w:val="spParagraph"/>
        <w:numPr>
          <w:ilvl w:val="0"/>
          <w:numId w:val="55"/>
        </w:numPr>
        <w:ind w:left="720" w:hanging="360"/>
        <w:rPr>
          <w:sz w:val="18"/>
          <w:szCs w:val="18"/>
        </w:rPr>
      </w:pPr>
      <w:r w:rsidRPr="00BE78BA">
        <w:rPr>
          <w:b/>
          <w:bCs/>
          <w:sz w:val="18"/>
          <w:szCs w:val="18"/>
        </w:rPr>
        <w:t>Casing Removal</w:t>
      </w:r>
      <w:r w:rsidRPr="00BE78BA">
        <w:rPr>
          <w:sz w:val="18"/>
          <w:szCs w:val="18"/>
        </w:rPr>
        <w:t xml:space="preserve">. Include the details and means by which the contractor intends to remove temporary casings and provide information about staged temporary casing removal when applicable.  </w:t>
      </w:r>
    </w:p>
    <w:p w14:paraId="74C2A406" w14:textId="272BF8D2" w:rsidR="00BE78BA" w:rsidRPr="00BE78BA" w:rsidRDefault="00BE78BA" w:rsidP="00BE78BA">
      <w:pPr>
        <w:pStyle w:val="spParagraph"/>
        <w:numPr>
          <w:ilvl w:val="0"/>
          <w:numId w:val="55"/>
        </w:numPr>
        <w:ind w:left="720" w:hanging="360"/>
        <w:rPr>
          <w:sz w:val="18"/>
          <w:szCs w:val="18"/>
        </w:rPr>
      </w:pPr>
      <w:r w:rsidRPr="00BE78BA">
        <w:rPr>
          <w:b/>
          <w:sz w:val="18"/>
          <w:szCs w:val="18"/>
        </w:rPr>
        <w:t xml:space="preserve">Setting Left-In-Place Casings.  </w:t>
      </w:r>
      <w:r w:rsidRPr="00BE78BA">
        <w:rPr>
          <w:sz w:val="18"/>
          <w:szCs w:val="18"/>
        </w:rPr>
        <w:t xml:space="preserve">Include details and means of setting the left-in-place casing </w:t>
      </w:r>
      <w:proofErr w:type="gramStart"/>
      <w:r w:rsidRPr="00BE78BA">
        <w:rPr>
          <w:sz w:val="18"/>
          <w:szCs w:val="18"/>
        </w:rPr>
        <w:t>where</w:t>
      </w:r>
      <w:proofErr w:type="gramEnd"/>
      <w:r w:rsidRPr="00BE78BA">
        <w:rPr>
          <w:sz w:val="18"/>
          <w:szCs w:val="18"/>
        </w:rPr>
        <w:t xml:space="preserve"> shown in the plans.  Include details on method of removing or otherwise avoiding the over pour shaft concrete displaced above the bottom of the socket from being permanently trapped inside the left-in-place casing.</w:t>
      </w:r>
    </w:p>
    <w:p w14:paraId="6A1B6147" w14:textId="5CF56A20" w:rsidR="00BE78BA" w:rsidRPr="00BE78BA" w:rsidRDefault="00BE78BA" w:rsidP="00BE78BA">
      <w:pPr>
        <w:pStyle w:val="spParagraph"/>
        <w:numPr>
          <w:ilvl w:val="0"/>
          <w:numId w:val="55"/>
        </w:numPr>
        <w:ind w:left="720" w:hanging="360"/>
        <w:rPr>
          <w:b/>
          <w:bCs/>
          <w:sz w:val="18"/>
          <w:szCs w:val="18"/>
        </w:rPr>
      </w:pPr>
      <w:r w:rsidRPr="00BE78BA">
        <w:rPr>
          <w:b/>
          <w:bCs/>
          <w:sz w:val="18"/>
          <w:szCs w:val="18"/>
        </w:rPr>
        <w:t>Methods of Handling and Disposal of Spoil Excavation, Waste Slurry, Waste Concrete, and Drilled Shaft Cutoffs</w:t>
      </w:r>
      <w:r w:rsidRPr="00BE78BA">
        <w:rPr>
          <w:sz w:val="18"/>
          <w:szCs w:val="18"/>
        </w:rPr>
        <w:t>. Present sufficient details to the</w:t>
      </w:r>
      <w:r w:rsidRPr="00BE78BA">
        <w:rPr>
          <w:b/>
          <w:bCs/>
          <w:sz w:val="18"/>
          <w:szCs w:val="18"/>
        </w:rPr>
        <w:t xml:space="preserve"> </w:t>
      </w:r>
      <w:r w:rsidRPr="00BE78BA">
        <w:rPr>
          <w:sz w:val="18"/>
          <w:szCs w:val="18"/>
        </w:rPr>
        <w:t>engineer to evaluate the adequacy and compliance of the contractor’s methods</w:t>
      </w:r>
      <w:r w:rsidRPr="00BE78BA">
        <w:rPr>
          <w:b/>
          <w:bCs/>
          <w:sz w:val="18"/>
          <w:szCs w:val="18"/>
        </w:rPr>
        <w:t xml:space="preserve"> </w:t>
      </w:r>
      <w:r w:rsidRPr="00BE78BA">
        <w:rPr>
          <w:sz w:val="18"/>
          <w:szCs w:val="18"/>
        </w:rPr>
        <w:t>of disposal with the standard specifications, including all related</w:t>
      </w:r>
      <w:r w:rsidRPr="00BE78BA">
        <w:rPr>
          <w:b/>
          <w:bCs/>
          <w:sz w:val="18"/>
          <w:szCs w:val="18"/>
        </w:rPr>
        <w:t xml:space="preserve"> </w:t>
      </w:r>
      <w:r w:rsidRPr="00BE78BA">
        <w:rPr>
          <w:sz w:val="18"/>
          <w:szCs w:val="18"/>
        </w:rPr>
        <w:t>environmental permits and local regulations.</w:t>
      </w:r>
    </w:p>
    <w:p w14:paraId="376FDE99" w14:textId="4DF545A9" w:rsidR="00BE78BA" w:rsidRPr="00BE78BA" w:rsidRDefault="00BE78BA" w:rsidP="00BE78BA">
      <w:pPr>
        <w:pStyle w:val="spParagraph"/>
        <w:numPr>
          <w:ilvl w:val="0"/>
          <w:numId w:val="55"/>
        </w:numPr>
        <w:ind w:left="720" w:hanging="360"/>
        <w:rPr>
          <w:sz w:val="18"/>
          <w:szCs w:val="18"/>
        </w:rPr>
      </w:pPr>
      <w:r w:rsidRPr="00BE78BA">
        <w:rPr>
          <w:b/>
          <w:bCs/>
          <w:sz w:val="18"/>
          <w:szCs w:val="18"/>
        </w:rPr>
        <w:t xml:space="preserve">Other Information </w:t>
      </w:r>
      <w:r w:rsidRPr="00BE78BA">
        <w:rPr>
          <w:sz w:val="18"/>
          <w:szCs w:val="18"/>
        </w:rPr>
        <w:t>requested on the plans or by the engineer.</w:t>
      </w:r>
    </w:p>
    <w:p w14:paraId="5F1F0B1C" w14:textId="1536B817" w:rsidR="00BE78BA" w:rsidRPr="00BE78BA" w:rsidRDefault="00BE78BA" w:rsidP="00AF79FF">
      <w:pPr>
        <w:pStyle w:val="spParagraph"/>
        <w:numPr>
          <w:ilvl w:val="0"/>
          <w:numId w:val="55"/>
        </w:numPr>
        <w:ind w:left="720" w:hanging="360"/>
        <w:rPr>
          <w:sz w:val="18"/>
          <w:szCs w:val="18"/>
        </w:rPr>
      </w:pPr>
      <w:r w:rsidRPr="00BE78BA">
        <w:rPr>
          <w:b/>
          <w:sz w:val="18"/>
          <w:szCs w:val="18"/>
        </w:rPr>
        <w:t xml:space="preserve">Reinforcing Steel Assembly and Installation Plan.  </w:t>
      </w:r>
      <w:r w:rsidRPr="00BE78BA">
        <w:rPr>
          <w:sz w:val="18"/>
          <w:szCs w:val="18"/>
        </w:rPr>
        <w:t>For shafts with a 6’-0” minimum nominal diameter and 60’-0” minimum length, prepare and submit the reinforcing steel assembly and installation plan.  Reinforcing steel shop drawings, details of reinforcement placement, including bracing, centering, and lifting methods, and the method to assure the reinforcing cage position is maintained during construction, including use of bar boots and/or rebar cage base plates, and including placement of rock backfill below the bottom of shaft elevation shall comply with the pertinent requirements of the specifications.</w:t>
      </w:r>
    </w:p>
    <w:p w14:paraId="168DF060" w14:textId="77777777" w:rsidR="00BE78BA" w:rsidRPr="00BE78BA" w:rsidRDefault="00BE78BA" w:rsidP="00BE78BA">
      <w:pPr>
        <w:pStyle w:val="spParagraph"/>
      </w:pPr>
      <w:r w:rsidRPr="00BE78BA">
        <w:t>The reinforcing steel assembly and installation plan shall include:</w:t>
      </w:r>
    </w:p>
    <w:p w14:paraId="5E4B630C" w14:textId="77777777" w:rsidR="00BE78BA" w:rsidRPr="00BE78BA" w:rsidRDefault="00BE78BA" w:rsidP="00BE78BA">
      <w:pPr>
        <w:pStyle w:val="spParagraph"/>
        <w:numPr>
          <w:ilvl w:val="0"/>
          <w:numId w:val="56"/>
        </w:numPr>
        <w:ind w:left="720"/>
        <w:rPr>
          <w:sz w:val="18"/>
          <w:szCs w:val="18"/>
        </w:rPr>
      </w:pPr>
      <w:r w:rsidRPr="00BE78BA">
        <w:rPr>
          <w:sz w:val="18"/>
          <w:szCs w:val="18"/>
        </w:rPr>
        <w:lastRenderedPageBreak/>
        <w:t>Procedure and sequence of steel reinforcing bar cage assembly.</w:t>
      </w:r>
    </w:p>
    <w:p w14:paraId="0D23AAD7" w14:textId="77777777" w:rsidR="00BE78BA" w:rsidRPr="00BE78BA" w:rsidRDefault="00BE78BA" w:rsidP="00BE78BA">
      <w:pPr>
        <w:pStyle w:val="spParagraph"/>
        <w:numPr>
          <w:ilvl w:val="0"/>
          <w:numId w:val="56"/>
        </w:numPr>
        <w:ind w:left="720"/>
        <w:rPr>
          <w:sz w:val="18"/>
          <w:szCs w:val="18"/>
        </w:rPr>
      </w:pPr>
      <w:r w:rsidRPr="00BE78BA">
        <w:rPr>
          <w:sz w:val="18"/>
          <w:szCs w:val="18"/>
        </w:rPr>
        <w:t>The tie pattern, tie types, and tie wire gauges for all ties on permanent reinforcing and temporary bracing.</w:t>
      </w:r>
    </w:p>
    <w:p w14:paraId="2C5DA7AA" w14:textId="77777777" w:rsidR="00BE78BA" w:rsidRPr="00BE78BA" w:rsidRDefault="00BE78BA" w:rsidP="00BE78BA">
      <w:pPr>
        <w:pStyle w:val="spParagraph"/>
        <w:numPr>
          <w:ilvl w:val="0"/>
          <w:numId w:val="56"/>
        </w:numPr>
        <w:ind w:left="720"/>
        <w:rPr>
          <w:sz w:val="18"/>
          <w:szCs w:val="18"/>
        </w:rPr>
      </w:pPr>
      <w:r w:rsidRPr="00BE78BA">
        <w:rPr>
          <w:sz w:val="18"/>
          <w:szCs w:val="18"/>
        </w:rPr>
        <w:t>Number and location of primary handling steel reinforcing bars used during lifting operations.</w:t>
      </w:r>
    </w:p>
    <w:p w14:paraId="1FF5E905" w14:textId="77777777" w:rsidR="00BE78BA" w:rsidRPr="00BE78BA" w:rsidRDefault="00BE78BA" w:rsidP="00BE78BA">
      <w:pPr>
        <w:pStyle w:val="spParagraph"/>
        <w:numPr>
          <w:ilvl w:val="0"/>
          <w:numId w:val="56"/>
        </w:numPr>
        <w:ind w:left="720"/>
        <w:rPr>
          <w:sz w:val="18"/>
          <w:szCs w:val="18"/>
        </w:rPr>
      </w:pPr>
      <w:r w:rsidRPr="00BE78BA">
        <w:rPr>
          <w:sz w:val="18"/>
          <w:szCs w:val="18"/>
        </w:rPr>
        <w:t>Type and location of all steel reinforcing bar splices.</w:t>
      </w:r>
    </w:p>
    <w:p w14:paraId="37F92A80" w14:textId="77777777" w:rsidR="00BE78BA" w:rsidRPr="00BE78BA" w:rsidRDefault="00BE78BA" w:rsidP="00BE78BA">
      <w:pPr>
        <w:pStyle w:val="spParagraph"/>
        <w:numPr>
          <w:ilvl w:val="0"/>
          <w:numId w:val="56"/>
        </w:numPr>
        <w:ind w:left="720"/>
        <w:rPr>
          <w:sz w:val="18"/>
          <w:szCs w:val="18"/>
        </w:rPr>
      </w:pPr>
      <w:r w:rsidRPr="00BE78BA">
        <w:rPr>
          <w:sz w:val="18"/>
          <w:szCs w:val="18"/>
        </w:rPr>
        <w:t>Details and orientation of all internal cross-bracing, including a description of connections to the steel reinforcing bar cage.</w:t>
      </w:r>
    </w:p>
    <w:p w14:paraId="6CE0477D" w14:textId="77777777" w:rsidR="00BE78BA" w:rsidRPr="00BE78BA" w:rsidRDefault="00BE78BA" w:rsidP="00BE78BA">
      <w:pPr>
        <w:pStyle w:val="spParagraph"/>
        <w:numPr>
          <w:ilvl w:val="0"/>
          <w:numId w:val="56"/>
        </w:numPr>
        <w:ind w:left="720"/>
        <w:rPr>
          <w:sz w:val="18"/>
          <w:szCs w:val="18"/>
        </w:rPr>
      </w:pPr>
      <w:r w:rsidRPr="00BE78BA">
        <w:rPr>
          <w:sz w:val="18"/>
          <w:szCs w:val="18"/>
        </w:rPr>
        <w:t>Description of how temporary bracing is to be removed.</w:t>
      </w:r>
    </w:p>
    <w:p w14:paraId="73238230" w14:textId="77777777" w:rsidR="00BE78BA" w:rsidRPr="00BE78BA" w:rsidRDefault="00BE78BA" w:rsidP="00BE78BA">
      <w:pPr>
        <w:pStyle w:val="spParagraph"/>
        <w:numPr>
          <w:ilvl w:val="0"/>
          <w:numId w:val="56"/>
        </w:numPr>
        <w:ind w:left="720"/>
        <w:rPr>
          <w:sz w:val="18"/>
          <w:szCs w:val="18"/>
        </w:rPr>
      </w:pPr>
      <w:r w:rsidRPr="00BE78BA">
        <w:rPr>
          <w:sz w:val="18"/>
          <w:szCs w:val="18"/>
        </w:rPr>
        <w:t>Location of support points during transportation.</w:t>
      </w:r>
    </w:p>
    <w:p w14:paraId="34466E57" w14:textId="77777777" w:rsidR="00BE78BA" w:rsidRPr="00BE78BA" w:rsidRDefault="00BE78BA" w:rsidP="00BE78BA">
      <w:pPr>
        <w:pStyle w:val="spParagraph"/>
        <w:numPr>
          <w:ilvl w:val="0"/>
          <w:numId w:val="56"/>
        </w:numPr>
        <w:ind w:left="720"/>
        <w:rPr>
          <w:sz w:val="18"/>
          <w:szCs w:val="18"/>
        </w:rPr>
      </w:pPr>
      <w:r w:rsidRPr="00BE78BA">
        <w:rPr>
          <w:sz w:val="18"/>
          <w:szCs w:val="18"/>
        </w:rPr>
        <w:t>Cage weight and location of the center of gravity.</w:t>
      </w:r>
    </w:p>
    <w:p w14:paraId="0D03BFAC" w14:textId="77777777" w:rsidR="00BE78BA" w:rsidRPr="00BE78BA" w:rsidRDefault="00BE78BA" w:rsidP="00BE78BA">
      <w:pPr>
        <w:pStyle w:val="spParagraph"/>
        <w:numPr>
          <w:ilvl w:val="0"/>
          <w:numId w:val="56"/>
        </w:numPr>
        <w:ind w:left="720"/>
        <w:rPr>
          <w:sz w:val="18"/>
          <w:szCs w:val="18"/>
        </w:rPr>
      </w:pPr>
      <w:r w:rsidRPr="00BE78BA">
        <w:rPr>
          <w:sz w:val="18"/>
          <w:szCs w:val="18"/>
        </w:rPr>
        <w:t>Number and location of pick points used for lifting for installation, and for transport (if assembled off-site).</w:t>
      </w:r>
    </w:p>
    <w:p w14:paraId="63DCE892" w14:textId="77777777" w:rsidR="00BE78BA" w:rsidRPr="00BE78BA" w:rsidRDefault="00BE78BA" w:rsidP="00BE78BA">
      <w:pPr>
        <w:pStyle w:val="spParagraph"/>
        <w:numPr>
          <w:ilvl w:val="0"/>
          <w:numId w:val="56"/>
        </w:numPr>
        <w:ind w:left="720"/>
        <w:rPr>
          <w:sz w:val="18"/>
          <w:szCs w:val="18"/>
        </w:rPr>
      </w:pPr>
      <w:r w:rsidRPr="00BE78BA">
        <w:rPr>
          <w:sz w:val="18"/>
          <w:szCs w:val="18"/>
        </w:rPr>
        <w:t>Crane charts and a description and/or catalog cuts for all spreaders, blocks, sheaves, and chockers used to equalize or control lifting loads.</w:t>
      </w:r>
    </w:p>
    <w:p w14:paraId="2CD326FF" w14:textId="77777777" w:rsidR="00BE78BA" w:rsidRPr="00BE78BA" w:rsidRDefault="00BE78BA" w:rsidP="00BE78BA">
      <w:pPr>
        <w:pStyle w:val="spParagraph"/>
        <w:numPr>
          <w:ilvl w:val="0"/>
          <w:numId w:val="56"/>
        </w:numPr>
        <w:ind w:left="720"/>
        <w:rPr>
          <w:sz w:val="18"/>
          <w:szCs w:val="18"/>
        </w:rPr>
      </w:pPr>
      <w:r w:rsidRPr="00BE78BA">
        <w:rPr>
          <w:sz w:val="18"/>
          <w:szCs w:val="18"/>
        </w:rPr>
        <w:t>The sequence and minimum inclination angle at which intermediate belly rigging lines (if used) are released.</w:t>
      </w:r>
    </w:p>
    <w:p w14:paraId="3B8BC513" w14:textId="77777777" w:rsidR="00BE78BA" w:rsidRPr="00BE78BA" w:rsidRDefault="00BE78BA" w:rsidP="00BE78BA">
      <w:pPr>
        <w:pStyle w:val="spParagraph"/>
        <w:numPr>
          <w:ilvl w:val="0"/>
          <w:numId w:val="56"/>
        </w:numPr>
        <w:ind w:left="720"/>
        <w:rPr>
          <w:sz w:val="18"/>
          <w:szCs w:val="18"/>
        </w:rPr>
      </w:pPr>
      <w:r w:rsidRPr="00BE78BA">
        <w:rPr>
          <w:sz w:val="18"/>
          <w:szCs w:val="18"/>
        </w:rPr>
        <w:t>Pick point loads at 0, 45, 60, and 990 degrees and at all intermediate stages of inclination where rigging lines are engages or slackened.</w:t>
      </w:r>
    </w:p>
    <w:p w14:paraId="49449BAD" w14:textId="77777777" w:rsidR="00BE78BA" w:rsidRDefault="00BE78BA" w:rsidP="00BE78BA">
      <w:pPr>
        <w:pStyle w:val="spParagraph"/>
        <w:numPr>
          <w:ilvl w:val="0"/>
          <w:numId w:val="56"/>
        </w:numPr>
        <w:ind w:left="720"/>
        <w:rPr>
          <w:sz w:val="18"/>
          <w:szCs w:val="18"/>
        </w:rPr>
      </w:pPr>
      <w:r w:rsidRPr="00BE78BA">
        <w:rPr>
          <w:sz w:val="18"/>
          <w:szCs w:val="18"/>
        </w:rPr>
        <w:t>Methods and temporary supports required for cage splicing.</w:t>
      </w:r>
    </w:p>
    <w:p w14:paraId="0E047A8F" w14:textId="107EC3F5" w:rsidR="00BE78BA" w:rsidRPr="00BE78BA" w:rsidRDefault="00BE78BA" w:rsidP="00BE78BA">
      <w:pPr>
        <w:pStyle w:val="spParagraph"/>
        <w:numPr>
          <w:ilvl w:val="0"/>
          <w:numId w:val="56"/>
        </w:numPr>
        <w:ind w:left="720"/>
        <w:rPr>
          <w:sz w:val="18"/>
          <w:szCs w:val="18"/>
        </w:rPr>
      </w:pPr>
      <w:r w:rsidRPr="00BE78BA">
        <w:t>For picks involving multiple cranes, the relative locations of the boom tips at various stages of lifting, along with corresponding net horizontal forces imposed on each crane.</w:t>
      </w:r>
    </w:p>
    <w:p w14:paraId="4B2E459F" w14:textId="77777777" w:rsidR="00BE78BA" w:rsidRPr="00BE78BA" w:rsidRDefault="00BE78BA" w:rsidP="00BE78BA">
      <w:pPr>
        <w:pStyle w:val="spParagraph"/>
        <w:rPr>
          <w:b/>
          <w:bCs/>
        </w:rPr>
      </w:pPr>
      <w:r w:rsidRPr="00BE78BA">
        <w:rPr>
          <w:b/>
          <w:bCs/>
        </w:rPr>
        <w:t>C.1.3 Acceptance</w:t>
      </w:r>
    </w:p>
    <w:p w14:paraId="17440AC5" w14:textId="6A303A22" w:rsidR="00BE78BA" w:rsidRPr="00BE78BA" w:rsidRDefault="00BE78BA" w:rsidP="00BE78BA">
      <w:pPr>
        <w:pStyle w:val="spParagraph"/>
      </w:pPr>
      <w:r w:rsidRPr="00BE78BA">
        <w:t>The department will evaluate the Drilled Shaft Installation Plan for conformance with the requirements of these special provisions. Within 14 calendar days after receipt of the Drilled Shaft Installation Plan, the engineer will notify the contractor of the acceptance of the plan, or of additional information and/or changes required. Any unacceptable part of the Drilled Shaft Installation Plan will require resubmission. The contractor must resubmit the Drilled Shaft Installation Plan for evaluation and review with the necessary changes or additional information provided. The engineer will provide a written notice of acceptance or rejection of contractor’s resubmitted Drilled Shaft Installation Plan within 14 calendar days after its receipt. The accepted contractor’s Drilled Shaft Installation Plan will be subjected to trial and satisfactory performance in the field, and the engineer will grant final acceptance of the plan after its satisfactory field performance.</w:t>
      </w:r>
    </w:p>
    <w:p w14:paraId="37B3D81D" w14:textId="57332A07" w:rsidR="00BE78BA" w:rsidRPr="00BE78BA" w:rsidRDefault="00BE78BA" w:rsidP="00BE78BA">
      <w:pPr>
        <w:pStyle w:val="spParagraph"/>
      </w:pPr>
      <w:r w:rsidRPr="00BE78BA">
        <w:t>After assessment or reassessment of the Drilled Shaft Installation Plan has been made and the engineer has granted its acceptance, do not make any changes to the plan without written consent of the engineer.</w:t>
      </w:r>
    </w:p>
    <w:p w14:paraId="09769027" w14:textId="77777777" w:rsidR="00BE78BA" w:rsidRPr="00BE78BA" w:rsidRDefault="00BE78BA" w:rsidP="00BE78BA">
      <w:pPr>
        <w:pStyle w:val="spParagraph"/>
        <w:rPr>
          <w:b/>
          <w:bCs/>
        </w:rPr>
      </w:pPr>
      <w:r w:rsidRPr="00BE78BA">
        <w:rPr>
          <w:b/>
          <w:bCs/>
        </w:rPr>
        <w:t>C.2 Drilled Shaft Installation</w:t>
      </w:r>
    </w:p>
    <w:p w14:paraId="2484E3D0" w14:textId="77777777" w:rsidR="00BE78BA" w:rsidRPr="00BE78BA" w:rsidRDefault="00BE78BA" w:rsidP="00BE78BA">
      <w:pPr>
        <w:pStyle w:val="spParagraph"/>
        <w:rPr>
          <w:b/>
          <w:bCs/>
        </w:rPr>
      </w:pPr>
      <w:r w:rsidRPr="00BE78BA">
        <w:rPr>
          <w:b/>
          <w:bCs/>
        </w:rPr>
        <w:t>C.2.1 General</w:t>
      </w:r>
    </w:p>
    <w:p w14:paraId="2563E882" w14:textId="60E03C29" w:rsidR="00BE78BA" w:rsidRPr="00BE78BA" w:rsidRDefault="00BE78BA" w:rsidP="00BE78BA">
      <w:pPr>
        <w:pStyle w:val="spParagraph"/>
      </w:pPr>
      <w:r w:rsidRPr="00BE78BA">
        <w:t>Construct drilled shaft foundations conforming to the accepted Drilled Shaft Installation Plan. The resulting installation plan shall include length of permanent casing, grouting or other methods to stop loss of drilling fluid or concrete or collapse of soil</w:t>
      </w:r>
      <w:r w:rsidRPr="00BE78BA">
        <w:rPr>
          <w:b/>
          <w:bCs/>
        </w:rPr>
        <w:t xml:space="preserve">, </w:t>
      </w:r>
      <w:r w:rsidRPr="00BE78BA">
        <w:t>details of the constituent materials of any drilling fluid used for stabilization, the method of inspection, details of the concrete design mix, concreting method, the minimum time between the completion of one shaft and the commencement of the next, and the pattern of construction.</w:t>
      </w:r>
    </w:p>
    <w:p w14:paraId="76C6B69F" w14:textId="1570E722" w:rsidR="00BE78BA" w:rsidRPr="00BE78BA" w:rsidRDefault="00BE78BA" w:rsidP="00BE78BA">
      <w:pPr>
        <w:pStyle w:val="spParagraph"/>
      </w:pPr>
      <w:r w:rsidRPr="00BE78BA">
        <w:t>Ensure that damage does not occur to the completed shafts through their working methods. Submit to the engineer a drilled shaft installation sequence. The proposed sequence and timing of shaft installation shall be such that the installation work shall not cause any damage to adjacent shafts. The shaft installation shall not commence until acceptance of the engineer has been obtained.</w:t>
      </w:r>
    </w:p>
    <w:p w14:paraId="4058F590" w14:textId="77777777" w:rsidR="00BE78BA" w:rsidRPr="00BE78BA" w:rsidRDefault="00BE78BA" w:rsidP="00BE78BA">
      <w:pPr>
        <w:pStyle w:val="spParagraph"/>
        <w:rPr>
          <w:b/>
          <w:bCs/>
        </w:rPr>
      </w:pPr>
      <w:r w:rsidRPr="00BE78BA">
        <w:rPr>
          <w:b/>
          <w:bCs/>
        </w:rPr>
        <w:t>C.2.2 Subsurface Conditions</w:t>
      </w:r>
    </w:p>
    <w:p w14:paraId="0DCD9D6F" w14:textId="275FCEF5" w:rsidR="00BE78BA" w:rsidRPr="00BE78BA" w:rsidRDefault="00BE78BA" w:rsidP="00BE78BA">
      <w:pPr>
        <w:pStyle w:val="spParagraph"/>
      </w:pPr>
      <w:r w:rsidRPr="00BE78BA">
        <w:t>Neither the department nor the engineer will accept responsibility for any opinions or conclusions given in any factual or interpretative site investigation reports. Report immediately to the engineer any circumstance, which indicates that in the contractor’s opinion the ground conditions differ from those reported in or which could have been inferred from the ground investigation reports or test results.</w:t>
      </w:r>
    </w:p>
    <w:p w14:paraId="15BFB323" w14:textId="77777777" w:rsidR="00B9042F" w:rsidRDefault="00BE78BA" w:rsidP="00BE78BA">
      <w:pPr>
        <w:pStyle w:val="spParagraph"/>
        <w:rPr>
          <w:b/>
          <w:bCs/>
        </w:rPr>
      </w:pPr>
      <w:r w:rsidRPr="00BE78BA">
        <w:rPr>
          <w:b/>
          <w:bCs/>
        </w:rPr>
        <w:t>C.2.3 Sequence of Shaft Installation</w:t>
      </w:r>
    </w:p>
    <w:p w14:paraId="0814BD8E" w14:textId="1346949B" w:rsidR="00BE78BA" w:rsidRPr="00BE78BA" w:rsidRDefault="00BE78BA" w:rsidP="00BE78BA">
      <w:pPr>
        <w:pStyle w:val="spParagraph"/>
        <w:rPr>
          <w:b/>
          <w:bCs/>
        </w:rPr>
      </w:pPr>
      <w:r w:rsidRPr="00BE78BA">
        <w:lastRenderedPageBreak/>
        <w:t xml:space="preserve">The engineer reserves the </w:t>
      </w:r>
      <w:proofErr w:type="gramStart"/>
      <w:r w:rsidRPr="00BE78BA">
        <w:t>right</w:t>
      </w:r>
      <w:proofErr w:type="gramEnd"/>
      <w:r w:rsidRPr="00BE78BA">
        <w:t xml:space="preserve"> and the contractor shall recognize such </w:t>
      </w:r>
      <w:proofErr w:type="gramStart"/>
      <w:r w:rsidRPr="00BE78BA">
        <w:t>right</w:t>
      </w:r>
      <w:proofErr w:type="gramEnd"/>
      <w:r w:rsidRPr="00BE78BA">
        <w:t xml:space="preserve"> to direct the installation of working shafts in any sequence the engineer deems necessary for the satisfactory completion of the work.</w:t>
      </w:r>
    </w:p>
    <w:p w14:paraId="1EB8A3B0" w14:textId="77777777" w:rsidR="00BE78BA" w:rsidRPr="00BE78BA" w:rsidRDefault="00BE78BA" w:rsidP="00BE78BA">
      <w:pPr>
        <w:pStyle w:val="spParagraph"/>
        <w:rPr>
          <w:b/>
          <w:bCs/>
        </w:rPr>
      </w:pPr>
      <w:r w:rsidRPr="00BE78BA">
        <w:rPr>
          <w:b/>
          <w:bCs/>
        </w:rPr>
        <w:t>C.2.4 Templates</w:t>
      </w:r>
    </w:p>
    <w:p w14:paraId="567D1BFB" w14:textId="43F40F25" w:rsidR="00BE78BA" w:rsidRPr="00BE78BA" w:rsidRDefault="00BE78BA" w:rsidP="00BE78BA">
      <w:pPr>
        <w:pStyle w:val="spParagraph"/>
      </w:pPr>
      <w:r w:rsidRPr="00BE78BA">
        <w:t>The contractor may elect the use of templates, which will be used in the installations of the shafts to meet the tolerances specified in these special provisions.</w:t>
      </w:r>
    </w:p>
    <w:p w14:paraId="18A75EE7" w14:textId="77777777" w:rsidR="00BE78BA" w:rsidRPr="00BE78BA" w:rsidRDefault="00BE78BA" w:rsidP="00BE78BA">
      <w:pPr>
        <w:pStyle w:val="spParagraph"/>
        <w:rPr>
          <w:b/>
          <w:bCs/>
        </w:rPr>
      </w:pPr>
      <w:r w:rsidRPr="00BE78BA">
        <w:rPr>
          <w:b/>
          <w:bCs/>
        </w:rPr>
        <w:t>C.2.5 Temporary Working Surface</w:t>
      </w:r>
    </w:p>
    <w:p w14:paraId="0FA8494A" w14:textId="04F5D4B0" w:rsidR="00BE78BA" w:rsidRPr="00BE78BA" w:rsidRDefault="00BE78BA" w:rsidP="00BE78BA">
      <w:pPr>
        <w:pStyle w:val="spParagraph"/>
      </w:pPr>
      <w:r w:rsidRPr="00BE78BA">
        <w:t>The contractor should use a temporary working surface to provide a level surface at the top of shafts for drilling where needed.</w:t>
      </w:r>
    </w:p>
    <w:p w14:paraId="46104D09" w14:textId="77777777" w:rsidR="00BE78BA" w:rsidRPr="00BE78BA" w:rsidRDefault="00BE78BA" w:rsidP="00BE78BA">
      <w:pPr>
        <w:pStyle w:val="spParagraph"/>
        <w:rPr>
          <w:b/>
          <w:bCs/>
        </w:rPr>
      </w:pPr>
      <w:r w:rsidRPr="00BE78BA">
        <w:rPr>
          <w:b/>
          <w:bCs/>
        </w:rPr>
        <w:t>C.2.5.1 Forcible Correction</w:t>
      </w:r>
    </w:p>
    <w:p w14:paraId="0A56F580" w14:textId="65ED1A09" w:rsidR="00BE78BA" w:rsidRPr="00BE78BA" w:rsidRDefault="00BE78BA" w:rsidP="00BE78BA">
      <w:pPr>
        <w:pStyle w:val="spParagraph"/>
      </w:pPr>
      <w:r w:rsidRPr="00BE78BA">
        <w:t>Where shafts have not been positioned within the specified limits no method of forcible correction will be permitted.</w:t>
      </w:r>
    </w:p>
    <w:p w14:paraId="4514F243" w14:textId="77777777" w:rsidR="00BE78BA" w:rsidRPr="00BE78BA" w:rsidRDefault="00BE78BA" w:rsidP="00BE78BA">
      <w:pPr>
        <w:pStyle w:val="spParagraph"/>
        <w:rPr>
          <w:b/>
          <w:bCs/>
        </w:rPr>
      </w:pPr>
      <w:r w:rsidRPr="00BE78BA">
        <w:rPr>
          <w:b/>
          <w:bCs/>
        </w:rPr>
        <w:t>C.2.6 Records</w:t>
      </w:r>
    </w:p>
    <w:p w14:paraId="196FB6DC" w14:textId="540CAAA7" w:rsidR="00BE78BA" w:rsidRPr="00BE78BA" w:rsidRDefault="00BE78BA" w:rsidP="00BE78BA">
      <w:pPr>
        <w:pStyle w:val="spParagraph"/>
      </w:pPr>
      <w:r w:rsidRPr="00BE78BA">
        <w:t>Keep a record of all shafts installed. Give a copy of the record of the work done each day to the engineer within 24 hours of that day’s work being completed. The engineer will accept the record form before drilled shaft works commence. Incorporate any comment by the engineer into the record form. Note all unexpected drilling or installation conditions in the records.</w:t>
      </w:r>
    </w:p>
    <w:p w14:paraId="6DC6E3D8" w14:textId="77777777" w:rsidR="00BE78BA" w:rsidRPr="00BE78BA" w:rsidRDefault="00BE78BA" w:rsidP="00BE78BA">
      <w:pPr>
        <w:pStyle w:val="spParagraph"/>
        <w:rPr>
          <w:b/>
          <w:bCs/>
        </w:rPr>
      </w:pPr>
      <w:r w:rsidRPr="00BE78BA">
        <w:rPr>
          <w:b/>
          <w:bCs/>
        </w:rPr>
        <w:t>C.2.7 Drilled Shaft Installation</w:t>
      </w:r>
    </w:p>
    <w:p w14:paraId="021FD214" w14:textId="77777777" w:rsidR="00BE78BA" w:rsidRPr="00BE78BA" w:rsidRDefault="00BE78BA" w:rsidP="00BE78BA">
      <w:pPr>
        <w:pStyle w:val="spParagraph"/>
        <w:rPr>
          <w:b/>
          <w:bCs/>
        </w:rPr>
      </w:pPr>
      <w:r w:rsidRPr="00BE78BA">
        <w:rPr>
          <w:b/>
          <w:bCs/>
        </w:rPr>
        <w:t>C.2.7.1 General</w:t>
      </w:r>
    </w:p>
    <w:p w14:paraId="1BB6520B" w14:textId="04FBAB47" w:rsidR="00BE78BA" w:rsidRPr="00BE78BA" w:rsidRDefault="00BE78BA" w:rsidP="00BE78BA">
      <w:pPr>
        <w:pStyle w:val="spParagraph"/>
      </w:pPr>
      <w:r w:rsidRPr="00BE78BA">
        <w:t xml:space="preserve">The dry method or wet method can be used as necessary to produce a sound and durable structure foundation free of defects. When a particular installation method is required in the special provisions, only that method of construction shall be used. If no </w:t>
      </w:r>
      <w:proofErr w:type="gramStart"/>
      <w:r w:rsidRPr="00BE78BA">
        <w:t>particular method</w:t>
      </w:r>
      <w:proofErr w:type="gramEnd"/>
      <w:r w:rsidRPr="00BE78BA">
        <w:t xml:space="preserve"> is specified for use, select and use one of the methods of construction cited above as determined by the site conditions and needed to properly accomplish the work. Submit to the engineer for acceptance the selected method of construction in the Drilled Shaft Installation Plan described in these special provisions.</w:t>
      </w:r>
    </w:p>
    <w:p w14:paraId="1F605AE9" w14:textId="45E677C4" w:rsidR="00BE78BA" w:rsidRPr="00BE78BA" w:rsidRDefault="00BE78BA" w:rsidP="00BE78BA">
      <w:pPr>
        <w:pStyle w:val="spParagraph"/>
      </w:pPr>
      <w:r w:rsidRPr="00BE78BA">
        <w:t>Where soil and groundwater conditions vary along the site, a single method of construction may be not appropriated for the entire job site; and one, two, or a combination of methods may be used.</w:t>
      </w:r>
    </w:p>
    <w:p w14:paraId="79ED0FC8" w14:textId="358D8427" w:rsidR="00BE78BA" w:rsidRPr="00BE78BA" w:rsidRDefault="00BE78BA" w:rsidP="00BE78BA">
      <w:pPr>
        <w:pStyle w:val="spParagraph"/>
      </w:pPr>
      <w:r w:rsidRPr="00BE78BA">
        <w:t>Consider using temporary casing at all sites where the use of the slurry installation method is not possible and where the use of casing, other than surface casing, is necessary to keep the shaft excavation stable.</w:t>
      </w:r>
    </w:p>
    <w:p w14:paraId="496C1880" w14:textId="11139FDE" w:rsidR="00BE78BA" w:rsidRPr="00BE78BA" w:rsidRDefault="00BE78BA" w:rsidP="00BE78BA">
      <w:pPr>
        <w:pStyle w:val="spParagraph"/>
      </w:pPr>
      <w:r w:rsidRPr="00BE78BA">
        <w:t xml:space="preserve">In other cases, where drilling through materials </w:t>
      </w:r>
      <w:proofErr w:type="gramStart"/>
      <w:r w:rsidRPr="00BE78BA">
        <w:t>having a tendency to</w:t>
      </w:r>
      <w:proofErr w:type="gramEnd"/>
      <w:r w:rsidRPr="00BE78BA">
        <w:t xml:space="preserve"> squeeze or cave and caving or squeezing cannot be controlled by the drilling fluid, advance permanent casing through the unstable condition(s) and to the projected depth by twisting, drilling, or vibrating. Obtain prior approval from the engineer for vibrating the casing. After the casing is in place, excavate inside the casing to the projected shaft tip elevation using the dry or wet excavation techniques described below. Clean the bottom of the excavation; test the drilling fluid for compliance with these special provisions, if applicable. Before withdrawing the temporary casing, ensure that the level of fresh concrete inside the casing is at such level that the pressure of its hydrostatic head displaces up and out the fluid trapped between the annular space between the casing and the drilled shaft wall. The engineer may require the contractor to </w:t>
      </w:r>
      <w:proofErr w:type="spellStart"/>
      <w:r w:rsidRPr="00BE78BA">
        <w:t>overream</w:t>
      </w:r>
      <w:proofErr w:type="spellEnd"/>
      <w:r w:rsidRPr="00BE78BA">
        <w:t xml:space="preserve"> the outside diameter of the drilled shaft before placing the permanent casing.</w:t>
      </w:r>
    </w:p>
    <w:p w14:paraId="52F4C80E" w14:textId="77777777" w:rsidR="00BE78BA" w:rsidRPr="00BE78BA" w:rsidRDefault="00BE78BA" w:rsidP="00BE78BA">
      <w:pPr>
        <w:pStyle w:val="spParagraph"/>
        <w:rPr>
          <w:b/>
          <w:bCs/>
        </w:rPr>
      </w:pPr>
      <w:r w:rsidRPr="00BE78BA">
        <w:rPr>
          <w:b/>
          <w:bCs/>
        </w:rPr>
        <w:t>C.2.7.2 Dry Method</w:t>
      </w:r>
    </w:p>
    <w:p w14:paraId="3C3D66EC" w14:textId="38E8B701" w:rsidR="00BE78BA" w:rsidRPr="00BE78BA" w:rsidRDefault="00BE78BA" w:rsidP="00BE78BA">
      <w:pPr>
        <w:pStyle w:val="spParagraph"/>
      </w:pPr>
      <w:r w:rsidRPr="00BE78BA">
        <w:t>The dry method of drilled shaft installation shall be considered only in conjunction with permanent casing.</w:t>
      </w:r>
    </w:p>
    <w:p w14:paraId="5C9EFDBB" w14:textId="52C17369" w:rsidR="00BE78BA" w:rsidRPr="00BE78BA" w:rsidRDefault="00BE78BA" w:rsidP="00BE78BA">
      <w:pPr>
        <w:pStyle w:val="spParagraph"/>
      </w:pPr>
      <w:r w:rsidRPr="00BE78BA">
        <w:t>The dry installation method consists of drilling the shaft excavation, removing, and cleaning all accumulated loose material from within the cased excavation, placing the reinforcement cage, and pouring the concrete in the dry excavation. This method may be used below the water table when 1-1/2 inches or less of seepage accumulates at the bottom of the drilled shaft excavation over a 1-hour period, and when the sides and bottom of the shaft remain stable without detrimental caving, sloughing, or swelling for a minimum of a 4-hour period. Seepage is defined as the cumulative inflow of groundwater through the voids of the saturated soil mass into the drilled shaft excavation. Measurement of the seepage quantity (depth at bottom of hole) shall be done without any seepage water being pumped out of the shaft excavation by a pump or similar device. Should seepage water accumulate and be present inside the excavation to a depth of greater than 3 inches at any time prior to concreting, then free fall concrete cannot be placed; instead, employ the tremie or pump procedures to direct the concrete into the excavation.</w:t>
      </w:r>
    </w:p>
    <w:p w14:paraId="5A78D4E9" w14:textId="77777777" w:rsidR="00BE78BA" w:rsidRPr="00BE78BA" w:rsidRDefault="00BE78BA" w:rsidP="00BE78BA">
      <w:pPr>
        <w:pStyle w:val="spParagraph"/>
        <w:rPr>
          <w:b/>
          <w:bCs/>
        </w:rPr>
      </w:pPr>
      <w:r w:rsidRPr="00BE78BA">
        <w:rPr>
          <w:b/>
          <w:bCs/>
        </w:rPr>
        <w:lastRenderedPageBreak/>
        <w:t>C.2.7.3 Wet Method</w:t>
      </w:r>
    </w:p>
    <w:p w14:paraId="7D2D609E" w14:textId="62755903" w:rsidR="00BE78BA" w:rsidRPr="00BE78BA" w:rsidRDefault="00BE78BA" w:rsidP="00BE78BA">
      <w:pPr>
        <w:pStyle w:val="spParagraph"/>
      </w:pPr>
      <w:r w:rsidRPr="00BE78BA">
        <w:t>Use the wet installation method, or the casing installation method, for drilled shafts that do not meet the requirements of the dry installation. The wet installation method shall be considered also at all sites where it is impractical to provide a dry excavation for drilling and placing concrete in the drilled shaft. Use the wet method for excavations above or below the water table and with or without casings, depending upon soil type and groundwater conditions. When using the wet method below the groundwater table, all drilled shaft operations shall be accomplished while maintaining a positive head of fluid above the water table. A temporary surface casing may be provided to aid in positioning and aligning the drilled shaft and to prevent sloughing of the superficial material.</w:t>
      </w:r>
    </w:p>
    <w:p w14:paraId="50E09851" w14:textId="77777777" w:rsidR="00BE78BA" w:rsidRPr="00BE78BA" w:rsidRDefault="00BE78BA" w:rsidP="00BE78BA">
      <w:pPr>
        <w:pStyle w:val="spParagraph"/>
      </w:pPr>
      <w:r w:rsidRPr="00BE78BA">
        <w:t>When using the wet installation method, follow the following steps:</w:t>
      </w:r>
    </w:p>
    <w:p w14:paraId="53402C46" w14:textId="77777777" w:rsidR="00BE78BA" w:rsidRPr="00BE78BA" w:rsidRDefault="00BE78BA" w:rsidP="00BE78BA">
      <w:pPr>
        <w:pStyle w:val="spParagraph"/>
        <w:numPr>
          <w:ilvl w:val="0"/>
          <w:numId w:val="58"/>
        </w:numPr>
        <w:ind w:left="720"/>
        <w:rPr>
          <w:sz w:val="18"/>
          <w:szCs w:val="18"/>
        </w:rPr>
      </w:pPr>
      <w:r w:rsidRPr="00BE78BA">
        <w:rPr>
          <w:sz w:val="18"/>
          <w:szCs w:val="18"/>
        </w:rPr>
        <w:t>Drill the excavation and keep the drilled shaft always filled with fluid such as water, natural slurry, or slurry.</w:t>
      </w:r>
    </w:p>
    <w:p w14:paraId="5FEF52E4" w14:textId="77777777" w:rsidR="00BE78BA" w:rsidRPr="00BE78BA" w:rsidRDefault="00BE78BA" w:rsidP="00BE78BA">
      <w:pPr>
        <w:pStyle w:val="spParagraph"/>
        <w:numPr>
          <w:ilvl w:val="0"/>
          <w:numId w:val="58"/>
        </w:numPr>
        <w:ind w:left="720"/>
        <w:rPr>
          <w:sz w:val="18"/>
          <w:szCs w:val="18"/>
        </w:rPr>
      </w:pPr>
      <w:r w:rsidRPr="00BE78BA">
        <w:rPr>
          <w:sz w:val="18"/>
          <w:szCs w:val="18"/>
        </w:rPr>
        <w:t xml:space="preserve">During excavation, test the properties of the fluid for compliance with these specifications, clean or </w:t>
      </w:r>
      <w:proofErr w:type="spellStart"/>
      <w:r w:rsidRPr="00BE78BA">
        <w:rPr>
          <w:sz w:val="18"/>
          <w:szCs w:val="18"/>
        </w:rPr>
        <w:t>desand</w:t>
      </w:r>
      <w:proofErr w:type="spellEnd"/>
      <w:r w:rsidRPr="00BE78BA">
        <w:rPr>
          <w:sz w:val="18"/>
          <w:szCs w:val="18"/>
        </w:rPr>
        <w:t xml:space="preserve"> the fluid as applicable.</w:t>
      </w:r>
    </w:p>
    <w:p w14:paraId="7B4BF062" w14:textId="77777777" w:rsidR="00BE78BA" w:rsidRPr="00BE78BA" w:rsidRDefault="00BE78BA" w:rsidP="00BE78BA">
      <w:pPr>
        <w:pStyle w:val="spParagraph"/>
        <w:numPr>
          <w:ilvl w:val="0"/>
          <w:numId w:val="58"/>
        </w:numPr>
        <w:ind w:left="720"/>
        <w:rPr>
          <w:sz w:val="18"/>
          <w:szCs w:val="18"/>
        </w:rPr>
      </w:pPr>
      <w:r w:rsidRPr="00BE78BA">
        <w:rPr>
          <w:sz w:val="18"/>
          <w:szCs w:val="18"/>
        </w:rPr>
        <w:t>Clean the bottom of the excavation with a bailing bucket, an airlift, a submersible pump, or other devices after the excavation is completed.</w:t>
      </w:r>
    </w:p>
    <w:p w14:paraId="2B51CD99" w14:textId="77777777" w:rsidR="00BE78BA" w:rsidRPr="00BE78BA" w:rsidRDefault="00BE78BA" w:rsidP="00BE78BA">
      <w:pPr>
        <w:pStyle w:val="spParagraph"/>
        <w:numPr>
          <w:ilvl w:val="0"/>
          <w:numId w:val="58"/>
        </w:numPr>
        <w:ind w:left="720"/>
        <w:rPr>
          <w:sz w:val="18"/>
          <w:szCs w:val="18"/>
        </w:rPr>
      </w:pPr>
      <w:r w:rsidRPr="00BE78BA">
        <w:rPr>
          <w:sz w:val="18"/>
          <w:szCs w:val="18"/>
        </w:rPr>
        <w:t>Just before lowering the reinforcing cage, test the fluid for conformance with the specifications.</w:t>
      </w:r>
    </w:p>
    <w:p w14:paraId="3CD86468" w14:textId="64D71644" w:rsidR="00BE78BA" w:rsidRPr="00BE78BA" w:rsidRDefault="00BE78BA" w:rsidP="00BE78BA">
      <w:pPr>
        <w:pStyle w:val="spParagraph"/>
        <w:numPr>
          <w:ilvl w:val="0"/>
          <w:numId w:val="58"/>
        </w:numPr>
        <w:ind w:left="720"/>
        <w:rPr>
          <w:sz w:val="18"/>
          <w:szCs w:val="18"/>
        </w:rPr>
      </w:pPr>
      <w:r w:rsidRPr="00BE78BA">
        <w:rPr>
          <w:sz w:val="18"/>
          <w:szCs w:val="18"/>
        </w:rPr>
        <w:t>Pour the concrete with a tremie pipe or a pump line extending to bottom of the excavated shaft to displace the fluid up and out of the shaft.</w:t>
      </w:r>
    </w:p>
    <w:p w14:paraId="0CE27E96" w14:textId="77777777" w:rsidR="00BE78BA" w:rsidRPr="00BE78BA" w:rsidRDefault="00BE78BA" w:rsidP="00BE78BA">
      <w:pPr>
        <w:pStyle w:val="spParagraph"/>
        <w:rPr>
          <w:b/>
          <w:bCs/>
        </w:rPr>
      </w:pPr>
      <w:r w:rsidRPr="00BE78BA">
        <w:rPr>
          <w:b/>
          <w:bCs/>
        </w:rPr>
        <w:t>C.2.8 Excavations</w:t>
      </w:r>
    </w:p>
    <w:p w14:paraId="681EFAC9" w14:textId="77777777" w:rsidR="00BE78BA" w:rsidRPr="00BE78BA" w:rsidRDefault="00BE78BA" w:rsidP="00BE78BA">
      <w:pPr>
        <w:pStyle w:val="spParagraph"/>
        <w:rPr>
          <w:b/>
          <w:bCs/>
        </w:rPr>
      </w:pPr>
      <w:r w:rsidRPr="00BE78BA">
        <w:rPr>
          <w:b/>
          <w:bCs/>
        </w:rPr>
        <w:t>C.2.8.1 General</w:t>
      </w:r>
    </w:p>
    <w:p w14:paraId="014FD6A6" w14:textId="2A7E2996" w:rsidR="00BE78BA" w:rsidRPr="00BE78BA" w:rsidRDefault="00BE78BA" w:rsidP="00BE78BA">
      <w:pPr>
        <w:pStyle w:val="spParagraph"/>
      </w:pPr>
      <w:r w:rsidRPr="00BE78BA">
        <w:t>Excavations required for the drilled shafts shall be performed through whatever materials encountered, of the dimensions and to the elevations shown in the plans, or as directed by the engineer. The excavation and installation method shall be suitable for the intended results and materials encountered. Blasting is not permitted.</w:t>
      </w:r>
    </w:p>
    <w:p w14:paraId="2BEED2BF" w14:textId="450E3523" w:rsidR="00BE78BA" w:rsidRPr="00BE78BA" w:rsidRDefault="00BE78BA" w:rsidP="00BE78BA">
      <w:pPr>
        <w:pStyle w:val="spParagraph"/>
      </w:pPr>
      <w:r w:rsidRPr="00BE78BA">
        <w:t>Maintain a construction log during the drilled shaft excavation. Include on the construction log information such as ground elevation, groundwater elevation, sequence number, method of installation, machines and tools employed, drilling fluids employed, drilling times, excavated materials and their particular elevations, soil/rock-cores samples and their particular elevations, rock sockets and their elevation, bells plus their size and elevations, and all other information relevant to the excavation process that will assist the engineer in evaluating the foundation. Information shall also include proposed methods for disposal of excavated material and slurry conforming to state and local environmental regulations, codes and ordinances, the standard specifications, or as directed by the engineer.</w:t>
      </w:r>
    </w:p>
    <w:p w14:paraId="1F05559B" w14:textId="4D194ACB" w:rsidR="00BE78BA" w:rsidRPr="00BE78BA" w:rsidRDefault="00BE78BA" w:rsidP="00BE78BA">
      <w:pPr>
        <w:pStyle w:val="spParagraph"/>
      </w:pPr>
      <w:r w:rsidRPr="00BE78BA">
        <w:t xml:space="preserve">Sidewall </w:t>
      </w:r>
      <w:proofErr w:type="spellStart"/>
      <w:r w:rsidRPr="00BE78BA">
        <w:t>overreaming</w:t>
      </w:r>
      <w:proofErr w:type="spellEnd"/>
      <w:r w:rsidRPr="00BE78BA">
        <w:t xml:space="preserve"> shall be required when the sidewall of a drilled shaft as determined by the engineer have either softened due to, but not limited to, excavation methods, swelled due to delays in concreting, or degradation because of slurry cake buildup. The engineer shall direct the thickness and extent of sidewall </w:t>
      </w:r>
      <w:proofErr w:type="spellStart"/>
      <w:r w:rsidRPr="00BE78BA">
        <w:t>overreaming</w:t>
      </w:r>
      <w:proofErr w:type="spellEnd"/>
      <w:r w:rsidRPr="00BE78BA">
        <w:t xml:space="preserve">. However, </w:t>
      </w:r>
      <w:proofErr w:type="spellStart"/>
      <w:r w:rsidRPr="00BE78BA">
        <w:t>overreaming</w:t>
      </w:r>
      <w:proofErr w:type="spellEnd"/>
      <w:r w:rsidRPr="00BE78BA">
        <w:t xml:space="preserve"> thickness shall be 1/2-inch minimum and 3 inches maximum. The contractor shall bear all the costs associated with sidewall </w:t>
      </w:r>
      <w:proofErr w:type="spellStart"/>
      <w:r w:rsidRPr="00BE78BA">
        <w:t>overreaming</w:t>
      </w:r>
      <w:proofErr w:type="spellEnd"/>
      <w:r w:rsidRPr="00BE78BA">
        <w:t xml:space="preserve"> and concrete required to fill the additional </w:t>
      </w:r>
      <w:proofErr w:type="spellStart"/>
      <w:r w:rsidRPr="00BE78BA">
        <w:t>overreaming</w:t>
      </w:r>
      <w:proofErr w:type="spellEnd"/>
      <w:r w:rsidRPr="00BE78BA">
        <w:t xml:space="preserve"> volume of excavation.</w:t>
      </w:r>
    </w:p>
    <w:p w14:paraId="2AB1E3EA" w14:textId="77777777" w:rsidR="00BE78BA" w:rsidRPr="00BE78BA" w:rsidRDefault="00BE78BA" w:rsidP="00BE78BA">
      <w:pPr>
        <w:pStyle w:val="spParagraph"/>
        <w:rPr>
          <w:b/>
          <w:bCs/>
        </w:rPr>
      </w:pPr>
      <w:r w:rsidRPr="00BE78BA">
        <w:rPr>
          <w:b/>
          <w:bCs/>
        </w:rPr>
        <w:t>C.2.8.2 Templates</w:t>
      </w:r>
    </w:p>
    <w:p w14:paraId="4FA1F2DB" w14:textId="5E5727BC" w:rsidR="00BE78BA" w:rsidRPr="00BE78BA" w:rsidRDefault="00BE78BA" w:rsidP="00BE78BA">
      <w:pPr>
        <w:pStyle w:val="spParagraph"/>
      </w:pPr>
      <w:r w:rsidRPr="00BE78BA">
        <w:t>Templates will be required for the installation of drilled shaft foundations if the contractor cannot demonstrate and consistently achieve during construction, proper position and alignment of the installed drilled shaft foundations within specified tolerances without templates.</w:t>
      </w:r>
    </w:p>
    <w:p w14:paraId="12EEA6B6" w14:textId="77777777" w:rsidR="00BE78BA" w:rsidRPr="00BE78BA" w:rsidRDefault="00BE78BA" w:rsidP="00BE78BA">
      <w:pPr>
        <w:pStyle w:val="spParagraph"/>
        <w:rPr>
          <w:b/>
          <w:bCs/>
        </w:rPr>
      </w:pPr>
      <w:r w:rsidRPr="00BE78BA">
        <w:rPr>
          <w:b/>
          <w:bCs/>
        </w:rPr>
        <w:t>C.2.8.3 Protection of Existing Structures</w:t>
      </w:r>
    </w:p>
    <w:p w14:paraId="4E17B4B4" w14:textId="509C36E8" w:rsidR="00BE78BA" w:rsidRPr="00BE78BA" w:rsidRDefault="00BE78BA" w:rsidP="00BE78BA">
      <w:pPr>
        <w:pStyle w:val="spParagraph"/>
      </w:pPr>
      <w:r w:rsidRPr="00BE78BA">
        <w:t>Take all reasonable precautions to prevent damage to existing structures and utilities. These measures shall include, but are not limited to, vibration monitoring or subsidence control during installation of casings, sheets, or drilling operations.</w:t>
      </w:r>
    </w:p>
    <w:p w14:paraId="7E7C356E" w14:textId="77777777" w:rsidR="00BE78BA" w:rsidRPr="00BE78BA" w:rsidRDefault="00BE78BA" w:rsidP="00BE78BA">
      <w:pPr>
        <w:pStyle w:val="spParagraph"/>
        <w:rPr>
          <w:b/>
          <w:bCs/>
        </w:rPr>
      </w:pPr>
      <w:r w:rsidRPr="00BE78BA">
        <w:rPr>
          <w:b/>
          <w:bCs/>
        </w:rPr>
        <w:t>C.2.8.4 Overburden Drilled Shaft Excavation</w:t>
      </w:r>
    </w:p>
    <w:p w14:paraId="5F8D8BF8" w14:textId="13F3336E" w:rsidR="00BE78BA" w:rsidRPr="00BE78BA" w:rsidRDefault="00BE78BA" w:rsidP="00BE78BA">
      <w:pPr>
        <w:pStyle w:val="spParagraph"/>
      </w:pPr>
      <w:r w:rsidRPr="00BE78BA">
        <w:t>Provide the necessary equipment to remove and dispose of all materials encountered in forming the drilled shaft excavation to the dimension and elevation as shown on the plans, or as directed by the engineer. Contractor’s equipment may include, but are not limited to, augers and rotary drills. Unless otherwise shown on the plans, the drilled shaft excavations in overburden materials shall be vertical bored holes extending from the ground surface down to design tip elevation or the competent soil material, whichever is greater, where competent soil material is defined as the soil that will provide support and satisfactory performance to the structure.</w:t>
      </w:r>
    </w:p>
    <w:p w14:paraId="2851A5AA" w14:textId="7408D1EF" w:rsidR="00BE78BA" w:rsidRPr="00BE78BA" w:rsidRDefault="00BE78BA" w:rsidP="00BE78BA">
      <w:pPr>
        <w:pStyle w:val="spParagraph"/>
      </w:pPr>
      <w:r w:rsidRPr="00BE78BA">
        <w:lastRenderedPageBreak/>
        <w:t>In case of groundwater or severe seepage condition, with the flow of water very difficult to control, take appropriate measures including excavation with drilling fluid or excavation through a casing as indicated in the Drilled Shaft Installation Plan.</w:t>
      </w:r>
    </w:p>
    <w:p w14:paraId="5F4D2F2A" w14:textId="77777777" w:rsidR="00BE78BA" w:rsidRPr="00BE78BA" w:rsidRDefault="00BE78BA" w:rsidP="00BE78BA">
      <w:pPr>
        <w:pStyle w:val="spParagraph"/>
        <w:rPr>
          <w:b/>
          <w:bCs/>
        </w:rPr>
      </w:pPr>
      <w:r w:rsidRPr="00BE78BA">
        <w:rPr>
          <w:b/>
          <w:bCs/>
        </w:rPr>
        <w:t>C.2.8.5 Obstructions</w:t>
      </w:r>
    </w:p>
    <w:p w14:paraId="2DA11146" w14:textId="116AA8E6" w:rsidR="00BE78BA" w:rsidRPr="00BE78BA" w:rsidRDefault="00BE78BA" w:rsidP="00BE78BA">
      <w:pPr>
        <w:pStyle w:val="spParagraph"/>
      </w:pPr>
      <w:r w:rsidRPr="00BE78BA">
        <w:t xml:space="preserve">Remove obstructions at drilled shaft locations. Obstructions may include natural and man-made materials, such as </w:t>
      </w:r>
      <w:proofErr w:type="gramStart"/>
      <w:r w:rsidRPr="00BE78BA">
        <w:t>old reinforced</w:t>
      </w:r>
      <w:proofErr w:type="gramEnd"/>
      <w:r w:rsidRPr="00BE78BA">
        <w:t xml:space="preserve"> steel concrete foundations or natural materials such as boulders. Boulders are defined as stones greater than 12 inches. Special tools and/or procedures shall be used when the contractor cannot advance the hole more than one foot in thirty minutes using conventional rock augers fitted with teeth, drilling buckets, or underreaming tools operating at maximum power, torque, and down thrust. Special procedures/tools may be required but are not limited to chisels, boulder breakers, core barrels, air hammer tools, and hand excavation. Other methods for obstruction removal such as temporary casing or hole diameter increase can be employed to aid in the removal. Blasting shall not be permitted.</w:t>
      </w:r>
    </w:p>
    <w:p w14:paraId="1720809A" w14:textId="77777777" w:rsidR="00BE78BA" w:rsidRPr="00BE78BA" w:rsidRDefault="00BE78BA" w:rsidP="00BE78BA">
      <w:pPr>
        <w:pStyle w:val="spParagraph"/>
        <w:rPr>
          <w:b/>
          <w:bCs/>
        </w:rPr>
      </w:pPr>
      <w:r w:rsidRPr="00BE78BA">
        <w:rPr>
          <w:b/>
          <w:bCs/>
        </w:rPr>
        <w:t>C.2.8.6 Lost Tools</w:t>
      </w:r>
    </w:p>
    <w:p w14:paraId="6D041368" w14:textId="43DE48C2" w:rsidR="00BE78BA" w:rsidRPr="00BE78BA" w:rsidRDefault="00BE78BA" w:rsidP="00BE78BA">
      <w:pPr>
        <w:pStyle w:val="spParagraph"/>
      </w:pPr>
      <w:r w:rsidRPr="00BE78BA">
        <w:t>Drilling tools that are lost in the excavation shall not be considered obstructions and shall be promptly removed. All costs due to removal of lost tools shall be borne by the contractor including costs associated with hole degradation during removal operations or time while the hole remains open.</w:t>
      </w:r>
    </w:p>
    <w:p w14:paraId="50695F03" w14:textId="77777777" w:rsidR="00BE78BA" w:rsidRPr="00BE78BA" w:rsidRDefault="00BE78BA" w:rsidP="00BE78BA">
      <w:pPr>
        <w:pStyle w:val="spParagraph"/>
        <w:rPr>
          <w:b/>
          <w:bCs/>
        </w:rPr>
      </w:pPr>
      <w:r w:rsidRPr="00BE78BA">
        <w:rPr>
          <w:b/>
          <w:bCs/>
        </w:rPr>
        <w:t>C.2.8.7 Inspections and Cleanliness of Excavation</w:t>
      </w:r>
    </w:p>
    <w:p w14:paraId="37EF2657" w14:textId="419A2613" w:rsidR="00BE78BA" w:rsidRPr="00BE78BA" w:rsidRDefault="00BE78BA" w:rsidP="00BE78BA">
      <w:pPr>
        <w:pStyle w:val="spParagraph"/>
      </w:pPr>
      <w:r w:rsidRPr="00BE78BA">
        <w:t>Provide the details of drilled shaft inspection and cleanliness within the Drilled Shaft Installation Plan, required by subsection C.1.2 of this specification. Provide equipment and tools for checking the dimensions and alignment of each drilled shaft excavation, and coordinate schedules for inspection of the excavation with the engineer. Determine dimensions, alignment, and final depth of the drilled shafts after final cleaning. When applicable, provide safe access and egress to the engineer for inspection of the walls and bottom of the drilled shaft excavation prior to placement of the rebar cage and concrete. After the drilled shaft excavation has been prepared for inspection, notify the engineer. The cleanliness and the bearing surface of the drilled shafts will be evaluated and accepted by the engineer. Unless the engineer specifies otherwise, the contractor's cleaning operation shall be considered sufficient when no more that 50 percent of the bottom area of each shaft has less than 1/2-inch of sediment or debris at the time of hole acceptance just prior to steel positioning and concrete placement. The maximum depth of sediment or any debris at any location on the bottom of the shaft shall not exceed 1-1/2 inches before beginning concrete placement.</w:t>
      </w:r>
    </w:p>
    <w:p w14:paraId="6C9EA574" w14:textId="77777777" w:rsidR="00BE78BA" w:rsidRPr="00BE78BA" w:rsidRDefault="00BE78BA" w:rsidP="00BE78BA">
      <w:pPr>
        <w:pStyle w:val="spParagraph"/>
        <w:rPr>
          <w:b/>
          <w:bCs/>
        </w:rPr>
      </w:pPr>
      <w:r w:rsidRPr="00BE78BA">
        <w:rPr>
          <w:b/>
          <w:bCs/>
        </w:rPr>
        <w:t>C.2.8.8 Safety</w:t>
      </w:r>
    </w:p>
    <w:p w14:paraId="797ADB06" w14:textId="51B37A72" w:rsidR="00BE78BA" w:rsidRPr="00BE78BA" w:rsidRDefault="00BE78BA" w:rsidP="00BE78BA">
      <w:pPr>
        <w:pStyle w:val="spParagraph"/>
      </w:pPr>
      <w:r w:rsidRPr="00BE78BA">
        <w:t>Do not permit any worker to enter the drilled shaft excavation for any reason unless a suitable casing has been installed, the water level has been lowered and stabilized below the level to be occupied, and an adequate safety equipment and procedures have been provided to the personnel entering the excavation, which includes OSHA certification for confined-entry-space.</w:t>
      </w:r>
    </w:p>
    <w:p w14:paraId="7931621F" w14:textId="77777777" w:rsidR="00BE78BA" w:rsidRPr="00BE78BA" w:rsidRDefault="00BE78BA" w:rsidP="00BE78BA">
      <w:pPr>
        <w:pStyle w:val="spParagraph"/>
        <w:rPr>
          <w:b/>
        </w:rPr>
      </w:pPr>
      <w:r w:rsidRPr="00BE78BA">
        <w:rPr>
          <w:b/>
        </w:rPr>
        <w:t>C.2.8.9 Test Core</w:t>
      </w:r>
    </w:p>
    <w:p w14:paraId="4AC682BC" w14:textId="6D6D558E" w:rsidR="00BE78BA" w:rsidRPr="00BE78BA" w:rsidRDefault="00BE78BA" w:rsidP="00BE78BA">
      <w:pPr>
        <w:pStyle w:val="spParagraph"/>
      </w:pPr>
      <w:r w:rsidRPr="00BE78BA">
        <w:t xml:space="preserve">Once the excavation is completed to the required minimum shaft embedment, the drilled shaft shall be cleaned of any mud, loose soils and rock.  The shaft bottom should be level and contain no protuberance of rock into the limits of the shaft.  Collect a test core of the rock (beginning of the drilled shaft base level) with a core diameter of not less than 2.125-inches (NQ core) and core length of not less than 10 feet and in accordance </w:t>
      </w:r>
      <w:proofErr w:type="gramStart"/>
      <w:r w:rsidRPr="00BE78BA">
        <w:t>to</w:t>
      </w:r>
      <w:proofErr w:type="gramEnd"/>
      <w:r w:rsidRPr="00BE78BA">
        <w:t xml:space="preserve"> ASTM D2113.</w:t>
      </w:r>
    </w:p>
    <w:p w14:paraId="5299460A" w14:textId="1678293E" w:rsidR="00BE78BA" w:rsidRPr="00BE78BA" w:rsidRDefault="00BE78BA" w:rsidP="00BE78BA">
      <w:pPr>
        <w:pStyle w:val="spParagraph"/>
      </w:pPr>
      <w:r w:rsidRPr="00BE78BA">
        <w:t>The department will verify that this rock core has a recovery of at least 50 percent throughout the length cored.  If the core does not meet the above requirements, the core shall be extended as directed by the engineer.  Subsequently, drilled shaft embedment shall be extended to the engineer directed level.  If the rock core drilling is performed prior to excavation of the drilled shaft begin the core when rock is first encountered, then extended the core to the necessary depths that meets the recovery requirements outlined above or as directed by the engineer.  Prepare and submit the logs documenting any subsurface investigation borings or rock core holes performed at the drilled shaft foundation locations.  Store the collected rock core samples in a wood framed core box.</w:t>
      </w:r>
    </w:p>
    <w:p w14:paraId="4FD5E481" w14:textId="1AD2DE5B" w:rsidR="00BE78BA" w:rsidRPr="00BE78BA" w:rsidRDefault="00BE78BA" w:rsidP="00BE78BA">
      <w:pPr>
        <w:pStyle w:val="spParagraph"/>
      </w:pPr>
      <w:r w:rsidRPr="00BE78BA">
        <w:t>After the shaft bearing level is established by the Engineer, immediately grout the test core hole.</w:t>
      </w:r>
    </w:p>
    <w:p w14:paraId="5BAC0DCA" w14:textId="77777777" w:rsidR="00BE78BA" w:rsidRPr="00BE78BA" w:rsidRDefault="00BE78BA" w:rsidP="00BE78BA">
      <w:pPr>
        <w:pStyle w:val="spParagraph"/>
        <w:rPr>
          <w:b/>
          <w:bCs/>
        </w:rPr>
      </w:pPr>
      <w:r w:rsidRPr="00BE78BA">
        <w:rPr>
          <w:b/>
          <w:bCs/>
        </w:rPr>
        <w:t>C.2.8.10 Record Information</w:t>
      </w:r>
    </w:p>
    <w:p w14:paraId="16E2C806" w14:textId="26A910B1" w:rsidR="00BE78BA" w:rsidRPr="00BE78BA" w:rsidRDefault="00BE78BA" w:rsidP="00BE78BA">
      <w:pPr>
        <w:pStyle w:val="spParagraph"/>
      </w:pPr>
      <w:r w:rsidRPr="00BE78BA">
        <w:t xml:space="preserve">Provide the department with </w:t>
      </w:r>
      <w:proofErr w:type="gramStart"/>
      <w:r w:rsidRPr="00BE78BA">
        <w:t>all of</w:t>
      </w:r>
      <w:proofErr w:type="gramEnd"/>
      <w:r w:rsidRPr="00BE78BA">
        <w:t xml:space="preserve"> the drilled shaft excavation records and report any unusual observation to the engineer within eight hours of discovery. Submit a draft of this form for each completed drilled shaft within 24 hours of shaft </w:t>
      </w:r>
      <w:proofErr w:type="gramStart"/>
      <w:r w:rsidRPr="00BE78BA">
        <w:t>completion, and</w:t>
      </w:r>
      <w:proofErr w:type="gramEnd"/>
      <w:r w:rsidRPr="00BE78BA">
        <w:t xml:space="preserve"> submit the final form within two weeks. Submit relevant </w:t>
      </w:r>
      <w:r w:rsidRPr="00BE78BA">
        <w:lastRenderedPageBreak/>
        <w:t xml:space="preserve">information </w:t>
      </w:r>
      <w:proofErr w:type="gramStart"/>
      <w:r w:rsidRPr="00BE78BA">
        <w:t>on a daily basis</w:t>
      </w:r>
      <w:proofErr w:type="gramEnd"/>
      <w:r w:rsidRPr="00BE78BA">
        <w:t>, or more frequently when variation occurs, or as otherwise required by the engineer.</w:t>
      </w:r>
    </w:p>
    <w:p w14:paraId="12585223" w14:textId="3EF222A7" w:rsidR="00BE78BA" w:rsidRPr="00BE78BA" w:rsidRDefault="00BE78BA" w:rsidP="00BE78BA">
      <w:pPr>
        <w:pStyle w:val="spParagraph"/>
      </w:pPr>
      <w:r w:rsidRPr="00BE78BA">
        <w:t>Report the drilled shaft construction progress conforming to “Records and Forms” Drilled Shafts: Publication No. FHWA GEC 10, Section 19.5 and Appendix F, pages F-1 through F-16.</w:t>
      </w:r>
    </w:p>
    <w:p w14:paraId="6153BDB0" w14:textId="77777777" w:rsidR="00BE78BA" w:rsidRPr="00BE78BA" w:rsidRDefault="00BE78BA" w:rsidP="00BE78BA">
      <w:pPr>
        <w:pStyle w:val="spParagraph"/>
        <w:rPr>
          <w:b/>
          <w:bCs/>
        </w:rPr>
      </w:pPr>
      <w:r w:rsidRPr="00BE78BA">
        <w:rPr>
          <w:b/>
          <w:bCs/>
        </w:rPr>
        <w:t>C.2.9 Placement of Reinforcing Steel Cage</w:t>
      </w:r>
    </w:p>
    <w:p w14:paraId="0D92C22A" w14:textId="6A283E07" w:rsidR="00BE78BA" w:rsidRPr="00BE78BA" w:rsidRDefault="00BE78BA" w:rsidP="00BE78BA">
      <w:pPr>
        <w:pStyle w:val="spParagraph"/>
      </w:pPr>
      <w:r w:rsidRPr="00BE78BA">
        <w:t>Prior to placement of the reinforcing steel and concrete, if slurry fluid was employed during the installation of the drilled shaft, test the slurry for conformance to this specification as described in the QMP, Drilled Shafts special provision. Perform Slurry Tests along the shaft and a minimum of once at the bottom of the shaft. Adjust the slurry properties as necessary to meet the specifications.</w:t>
      </w:r>
    </w:p>
    <w:p w14:paraId="01997D16" w14:textId="24E078D2" w:rsidR="00BE78BA" w:rsidRPr="00BE78BA" w:rsidRDefault="00BE78BA" w:rsidP="00BE78BA">
      <w:pPr>
        <w:pStyle w:val="spParagraph"/>
      </w:pPr>
      <w:r w:rsidRPr="00BE78BA">
        <w:t>Prior to placement of the reinforcement steel and concrete, ensure that C.2.8.7 cleanliness requirements are met.</w:t>
      </w:r>
    </w:p>
    <w:p w14:paraId="24FC3C1F" w14:textId="5287E7CE" w:rsidR="00BE78BA" w:rsidRPr="00BE78BA" w:rsidRDefault="00BE78BA" w:rsidP="00BE78BA">
      <w:pPr>
        <w:pStyle w:val="spParagraph"/>
      </w:pPr>
      <w:r w:rsidRPr="00BE78BA">
        <w:t xml:space="preserve">Use concrete spacers or non-corrosive spacers at sufficient intervals not exceeding 10 feet along the reinforcement cage. Space a minimum of three spacers evenly around the circumference of any shaft with a maximum space along the shaft circumference of 30 inches between any spacer, i.e., at any given level then a </w:t>
      </w:r>
      <w:proofErr w:type="gramStart"/>
      <w:r w:rsidRPr="00BE78BA">
        <w:t>5 foot</w:t>
      </w:r>
      <w:proofErr w:type="gramEnd"/>
      <w:r w:rsidRPr="00BE78BA">
        <w:t xml:space="preserve"> diameter shaft shall have 5 spacers. Place the first spacers 1.5 feet from the bottom of the shaft with successive spacer intervals every 10 feet, maximum along the shaft. Spacers shall be of an appropriate diameter wheel to eliminate gaps between the shaft excavation walls and the steel reinforcement.</w:t>
      </w:r>
    </w:p>
    <w:p w14:paraId="7B9B4A7F" w14:textId="77777777" w:rsidR="00BE78BA" w:rsidRPr="00BE78BA" w:rsidRDefault="00BE78BA" w:rsidP="00BE78BA">
      <w:pPr>
        <w:pStyle w:val="spParagraph"/>
        <w:rPr>
          <w:b/>
          <w:bCs/>
        </w:rPr>
      </w:pPr>
      <w:r w:rsidRPr="00BE78BA">
        <w:rPr>
          <w:b/>
          <w:bCs/>
        </w:rPr>
        <w:t>C.2.10 Concrete Placement</w:t>
      </w:r>
    </w:p>
    <w:p w14:paraId="0F85F728" w14:textId="77777777" w:rsidR="00BE78BA" w:rsidRPr="00BE78BA" w:rsidRDefault="00BE78BA" w:rsidP="00BE78BA">
      <w:pPr>
        <w:pStyle w:val="spParagraph"/>
        <w:rPr>
          <w:b/>
          <w:bCs/>
        </w:rPr>
      </w:pPr>
      <w:r w:rsidRPr="00BE78BA">
        <w:rPr>
          <w:b/>
          <w:bCs/>
        </w:rPr>
        <w:t>C.2.10.1 General</w:t>
      </w:r>
    </w:p>
    <w:p w14:paraId="16F3413B" w14:textId="42D4A9AB" w:rsidR="00BE78BA" w:rsidRPr="00BE78BA" w:rsidRDefault="00BE78BA" w:rsidP="00BE78BA">
      <w:pPr>
        <w:pStyle w:val="spParagraph"/>
        <w:rPr>
          <w:b/>
        </w:rPr>
      </w:pPr>
      <w:r w:rsidRPr="00BE78BA">
        <w:t>Test the concrete delivered to the job site for conformance to the QMP Drill Shafts special provision, the standard specifications and this special provision.  Maintain the same concrete placement operation from the beginning to the ending of the concrete placement for each shaft.</w:t>
      </w:r>
      <w:r w:rsidRPr="00BE78BA">
        <w:rPr>
          <w:b/>
        </w:rPr>
        <w:t xml:space="preserve"> </w:t>
      </w:r>
    </w:p>
    <w:p w14:paraId="0D1A2DC2" w14:textId="77777777" w:rsidR="00BE78BA" w:rsidRPr="00BE78BA" w:rsidRDefault="00BE78BA" w:rsidP="00BE78BA">
      <w:pPr>
        <w:pStyle w:val="spParagraph"/>
        <w:rPr>
          <w:b/>
          <w:bCs/>
        </w:rPr>
      </w:pPr>
      <w:r w:rsidRPr="00BE78BA">
        <w:rPr>
          <w:b/>
          <w:bCs/>
        </w:rPr>
        <w:t>C.2.10.2 Concrete Placement Time</w:t>
      </w:r>
    </w:p>
    <w:p w14:paraId="5C202B49" w14:textId="737DEB2C" w:rsidR="00BE78BA" w:rsidRPr="00BE78BA" w:rsidRDefault="00BE78BA" w:rsidP="00BE78BA">
      <w:pPr>
        <w:pStyle w:val="spParagraph"/>
      </w:pPr>
      <w:r w:rsidRPr="00BE78BA">
        <w:t>Place concrete within 48 hours of completing the drilling operation for each shaft.  Any variance greater than this completion time requires approval from the Bureau of Technical Services Geotechnical Unit Supervisor, or his designee.</w:t>
      </w:r>
    </w:p>
    <w:p w14:paraId="275F41B4" w14:textId="40B3DFF6" w:rsidR="00BE78BA" w:rsidRPr="00BE78BA" w:rsidRDefault="00BE78BA" w:rsidP="00BE78BA">
      <w:pPr>
        <w:pStyle w:val="spParagraph"/>
      </w:pPr>
      <w:r w:rsidRPr="00BE78BA">
        <w:t>Place concrete within three hours after excavation inspection and approval unless otherwise directed by the engineer. If the concrete is not placed within this time frame, the hole must be re-inspected and accepted by the engineer prior to concrete placement.</w:t>
      </w:r>
    </w:p>
    <w:p w14:paraId="0C68666B" w14:textId="77777777" w:rsidR="00BE78BA" w:rsidRPr="00BE78BA" w:rsidRDefault="00BE78BA" w:rsidP="00BE78BA">
      <w:pPr>
        <w:pStyle w:val="spParagraph"/>
        <w:rPr>
          <w:b/>
          <w:bCs/>
        </w:rPr>
      </w:pPr>
      <w:r w:rsidRPr="00BE78BA">
        <w:rPr>
          <w:b/>
          <w:bCs/>
        </w:rPr>
        <w:t>C.2.10.3 Concrete Placement by Free Fall</w:t>
      </w:r>
    </w:p>
    <w:p w14:paraId="23AD0A86" w14:textId="4FA3A646" w:rsidR="00BE78BA" w:rsidRPr="00BE78BA" w:rsidRDefault="00BE78BA" w:rsidP="00BE78BA">
      <w:pPr>
        <w:pStyle w:val="spParagraph"/>
      </w:pPr>
      <w:r w:rsidRPr="00BE78BA">
        <w:t>The contractor can place concrete by the free fall method, where the installation of drilled shafts is done by the dry method or the cased method if the seepage criteria is met. Allow concrete to fall a maximum of 60 feet. Do not allow under any circumstance the concrete to strike the rebar cage, steel core, or the sides of the excavation. Direct the concrete to the center of the cage or guide walls using a drop chute or similar device.</w:t>
      </w:r>
    </w:p>
    <w:p w14:paraId="40797A31" w14:textId="77777777" w:rsidR="00BE78BA" w:rsidRPr="00BE78BA" w:rsidRDefault="00BE78BA" w:rsidP="00BE78BA">
      <w:pPr>
        <w:pStyle w:val="spParagraph"/>
        <w:rPr>
          <w:b/>
          <w:bCs/>
        </w:rPr>
      </w:pPr>
      <w:r w:rsidRPr="00BE78BA">
        <w:rPr>
          <w:b/>
          <w:bCs/>
        </w:rPr>
        <w:t>C.2.10.4 Concrete Placement by Tremie Pipes</w:t>
      </w:r>
    </w:p>
    <w:p w14:paraId="0F517688" w14:textId="77777777" w:rsidR="00BE78BA" w:rsidRPr="00BE78BA" w:rsidRDefault="00BE78BA" w:rsidP="00BE78BA">
      <w:pPr>
        <w:pStyle w:val="spParagraph"/>
      </w:pPr>
      <w:r w:rsidRPr="00BE78BA">
        <w:t>Use tremie pipes to place the concrete inside the excavation under the following conditions:</w:t>
      </w:r>
    </w:p>
    <w:p w14:paraId="433CF2E2" w14:textId="59E0BF7A" w:rsidR="00BE78BA" w:rsidRPr="00BE78BA" w:rsidRDefault="00BE78BA" w:rsidP="00BE78BA">
      <w:pPr>
        <w:pStyle w:val="spParagraph"/>
        <w:numPr>
          <w:ilvl w:val="1"/>
          <w:numId w:val="60"/>
        </w:numPr>
        <w:ind w:left="720"/>
        <w:rPr>
          <w:sz w:val="18"/>
          <w:szCs w:val="18"/>
        </w:rPr>
      </w:pPr>
      <w:r w:rsidRPr="00BE78BA">
        <w:rPr>
          <w:sz w:val="18"/>
          <w:szCs w:val="18"/>
        </w:rPr>
        <w:t xml:space="preserve">Where the excavation is filled with a drilling fluid such as water or </w:t>
      </w:r>
      <w:proofErr w:type="gramStart"/>
      <w:r w:rsidRPr="00BE78BA">
        <w:rPr>
          <w:sz w:val="18"/>
          <w:szCs w:val="18"/>
        </w:rPr>
        <w:t>slurry;</w:t>
      </w:r>
      <w:proofErr w:type="gramEnd"/>
    </w:p>
    <w:p w14:paraId="143E99C7" w14:textId="68943401" w:rsidR="00BE78BA" w:rsidRPr="00BE78BA" w:rsidRDefault="00BE78BA" w:rsidP="00BE78BA">
      <w:pPr>
        <w:pStyle w:val="spParagraph"/>
        <w:numPr>
          <w:ilvl w:val="1"/>
          <w:numId w:val="60"/>
        </w:numPr>
        <w:ind w:left="720"/>
        <w:rPr>
          <w:sz w:val="18"/>
          <w:szCs w:val="18"/>
        </w:rPr>
      </w:pPr>
      <w:r w:rsidRPr="00BE78BA">
        <w:rPr>
          <w:sz w:val="18"/>
          <w:szCs w:val="18"/>
        </w:rPr>
        <w:t>Where the drilled shaft is installed on a batter; or</w:t>
      </w:r>
    </w:p>
    <w:p w14:paraId="0C648A05" w14:textId="19FA8B17" w:rsidR="00BE78BA" w:rsidRPr="00BE78BA" w:rsidRDefault="00BE78BA" w:rsidP="00BE78BA">
      <w:pPr>
        <w:pStyle w:val="spParagraph"/>
        <w:numPr>
          <w:ilvl w:val="1"/>
          <w:numId w:val="60"/>
        </w:numPr>
        <w:ind w:left="720"/>
        <w:rPr>
          <w:sz w:val="18"/>
          <w:szCs w:val="18"/>
        </w:rPr>
      </w:pPr>
      <w:r w:rsidRPr="00BE78BA">
        <w:rPr>
          <w:sz w:val="18"/>
          <w:szCs w:val="18"/>
        </w:rPr>
        <w:t xml:space="preserve">Where a dry excavation may collapse under the shock of the waves of the </w:t>
      </w:r>
      <w:proofErr w:type="gramStart"/>
      <w:r w:rsidRPr="00BE78BA">
        <w:rPr>
          <w:sz w:val="18"/>
          <w:szCs w:val="18"/>
        </w:rPr>
        <w:t>free falling</w:t>
      </w:r>
      <w:proofErr w:type="gramEnd"/>
      <w:r w:rsidRPr="00BE78BA">
        <w:rPr>
          <w:sz w:val="18"/>
          <w:szCs w:val="18"/>
        </w:rPr>
        <w:t xml:space="preserve"> concrete.</w:t>
      </w:r>
    </w:p>
    <w:p w14:paraId="080F8736" w14:textId="77777777" w:rsidR="00BE78BA" w:rsidRPr="00BE78BA" w:rsidRDefault="00BE78BA" w:rsidP="00BE78BA">
      <w:pPr>
        <w:pStyle w:val="spParagraph"/>
      </w:pPr>
      <w:r w:rsidRPr="00BE78BA">
        <w:t xml:space="preserve">Always keep the discharge end of the tremie a minimum of 7 feet below the level of the fresh concrete already placed inside the excavation to maintain a seal. The concrete should flow into position by pressure through a tremie with a minimum diameter of ten inches. Seal the bottom of the tremie before lowering it into the wet excavation. If water/slurry enters the tremie pipe after concrete pouring has started, withdraw the tremie and clean, reseal, and restart the pouring. Seal the bottom of the tremie to prevent flow into the tremie. If for some reason, the tremie is raised out of the fluid concrete or the concrete inside the drilled shaft drops down contaminating the tremie, then completely remove and clean the tremie, then replace the seal at the bottom of the </w:t>
      </w:r>
      <w:proofErr w:type="gramStart"/>
      <w:r w:rsidRPr="00BE78BA">
        <w:t>tremie, and</w:t>
      </w:r>
      <w:proofErr w:type="gramEnd"/>
      <w:r w:rsidRPr="00BE78BA">
        <w:t xml:space="preserve"> lower the tremie back as far below as possible into the already placed concrete.</w:t>
      </w:r>
    </w:p>
    <w:p w14:paraId="4B8589AA" w14:textId="77777777" w:rsidR="00BE78BA" w:rsidRDefault="00BE78BA" w:rsidP="00BE78BA">
      <w:pPr>
        <w:pStyle w:val="spParagraph"/>
        <w:rPr>
          <w:b/>
          <w:bCs/>
        </w:rPr>
      </w:pPr>
      <w:r w:rsidRPr="00BE78BA">
        <w:rPr>
          <w:b/>
          <w:bCs/>
        </w:rPr>
        <w:t>C.2.10.5 Concrete Placement by Concrete Pumps</w:t>
      </w:r>
    </w:p>
    <w:p w14:paraId="50366B7B" w14:textId="5CFF1466" w:rsidR="00BE78BA" w:rsidRPr="00BE78BA" w:rsidRDefault="00BE78BA" w:rsidP="00BE78BA">
      <w:pPr>
        <w:pStyle w:val="spParagraph"/>
        <w:rPr>
          <w:b/>
          <w:bCs/>
        </w:rPr>
      </w:pPr>
      <w:r w:rsidRPr="00BE78BA">
        <w:lastRenderedPageBreak/>
        <w:t>Concrete pumps and concrete lines can be used to place concrete in drilled shafts rapidly. Concrete pumps are used to place concrete in shaft excavations filled with water or slurry, to pour large or deep-drilled shafts, or to deliver the concrete from a distant location.</w:t>
      </w:r>
    </w:p>
    <w:p w14:paraId="1599A05B" w14:textId="40BE7E7F" w:rsidR="00BE78BA" w:rsidRPr="00BE78BA" w:rsidRDefault="00BE78BA" w:rsidP="00BE78BA">
      <w:pPr>
        <w:pStyle w:val="spParagraph"/>
      </w:pPr>
      <w:r w:rsidRPr="00BE78BA">
        <w:t>All pump lines and connections shall be watertight and shall guide the concrete to the discharge point at the center of the rebar cage or steel core and drilled shaft excavation. The pump line can be flexible; however, its portion at the end of the line and inside the excavation must be made of rigid and heavy steel so that it will stay straight during concreting. Keep the bottom of the pump line or discharge orifice 7 feet below the surface of fluid concrete already placed to avoid sudden jumping of the pump line out of the excavation. Continue placing concrete until over pouring is evident at the top of the drilled shaft and until dark gray concrete (acceptable concrete) can be distinguished from the drilling fluid.</w:t>
      </w:r>
    </w:p>
    <w:p w14:paraId="41A987C5" w14:textId="77777777" w:rsidR="00BE78BA" w:rsidRPr="00BE78BA" w:rsidRDefault="00BE78BA" w:rsidP="00BE78BA">
      <w:pPr>
        <w:pStyle w:val="spParagraph"/>
        <w:rPr>
          <w:b/>
          <w:bCs/>
        </w:rPr>
      </w:pPr>
      <w:r w:rsidRPr="00BE78BA">
        <w:rPr>
          <w:b/>
          <w:bCs/>
        </w:rPr>
        <w:t>C.2.10.6 Casting Level</w:t>
      </w:r>
    </w:p>
    <w:p w14:paraId="30DFE64B" w14:textId="6707A820" w:rsidR="00BE78BA" w:rsidRPr="00BE78BA" w:rsidRDefault="00BE78BA" w:rsidP="00BE78BA">
      <w:pPr>
        <w:pStyle w:val="spParagraph"/>
      </w:pPr>
      <w:r w:rsidRPr="00BE78BA">
        <w:t>Pour concrete not less than 1 foot above the cut-off level (‘overcast’) to ensure that all concrete at and below cut-off level is homogeneous and free of laitance and deleterious matter.</w:t>
      </w:r>
    </w:p>
    <w:p w14:paraId="1892A2EA" w14:textId="77777777" w:rsidR="00BE78BA" w:rsidRPr="00BE78BA" w:rsidRDefault="00BE78BA" w:rsidP="00BE78BA">
      <w:pPr>
        <w:pStyle w:val="spParagraph"/>
        <w:rPr>
          <w:b/>
          <w:bCs/>
        </w:rPr>
      </w:pPr>
      <w:r w:rsidRPr="00BE78BA">
        <w:rPr>
          <w:b/>
          <w:bCs/>
        </w:rPr>
        <w:t>C.2.10.7 Water Retention</w:t>
      </w:r>
    </w:p>
    <w:p w14:paraId="00496A52" w14:textId="2BC9B33C" w:rsidR="00BE78BA" w:rsidRPr="00BE78BA" w:rsidRDefault="00BE78BA" w:rsidP="00BE78BA">
      <w:pPr>
        <w:pStyle w:val="spParagraph"/>
      </w:pPr>
      <w:r w:rsidRPr="00BE78BA">
        <w:t>Repair any cracks, joints, defects of shaft where on exposure of the structure foundation, visible running water leaks are found that would result in leakage of the foundation.</w:t>
      </w:r>
    </w:p>
    <w:p w14:paraId="1B808F27" w14:textId="77777777" w:rsidR="00BE78BA" w:rsidRPr="00BE78BA" w:rsidRDefault="00BE78BA" w:rsidP="00BE78BA">
      <w:pPr>
        <w:pStyle w:val="spParagraph"/>
        <w:rPr>
          <w:b/>
          <w:bCs/>
        </w:rPr>
      </w:pPr>
      <w:r w:rsidRPr="00BE78BA">
        <w:rPr>
          <w:b/>
          <w:bCs/>
        </w:rPr>
        <w:t>C.2.11 Construction Tolerances for Individual Shafts</w:t>
      </w:r>
    </w:p>
    <w:p w14:paraId="2E0089F6" w14:textId="77777777" w:rsidR="00BE78BA" w:rsidRPr="00BE78BA" w:rsidRDefault="00BE78BA" w:rsidP="00BE78BA">
      <w:pPr>
        <w:pStyle w:val="spParagraph"/>
      </w:pPr>
      <w:r w:rsidRPr="00BE78BA">
        <w:t>Completed drilled foundation shafts constructed out of the tolerance are unacceptable. The contractor is responsible for correcting to the satisfaction of the engineer all unacceptable work. Materials, construction, work, engineering analysis, and redesign necessary to complete corrections to out-of-tolerance excavations or completed drilled shafts shall be furnished to the department without either cost or time extension for the project. Comply with the following construction tolerances:</w:t>
      </w:r>
    </w:p>
    <w:p w14:paraId="65B96C78" w14:textId="77777777" w:rsidR="00BE78BA" w:rsidRPr="00BE78BA" w:rsidRDefault="00BE78BA" w:rsidP="00BE78BA">
      <w:pPr>
        <w:pStyle w:val="spParagraph"/>
        <w:numPr>
          <w:ilvl w:val="0"/>
          <w:numId w:val="62"/>
        </w:numPr>
        <w:ind w:left="720"/>
        <w:rPr>
          <w:sz w:val="18"/>
          <w:szCs w:val="18"/>
        </w:rPr>
      </w:pPr>
      <w:r w:rsidRPr="00BE78BA">
        <w:rPr>
          <w:sz w:val="18"/>
          <w:szCs w:val="18"/>
        </w:rPr>
        <w:t>The final, as constructed position of the center of the drilled shaft shall be within a maximum of 2 inches in any direction from the theoretical position shown on the plans, unless otherwise permitted by the engineer prior to construction.</w:t>
      </w:r>
    </w:p>
    <w:p w14:paraId="15832A16" w14:textId="77777777" w:rsidR="00BE78BA" w:rsidRPr="00BE78BA" w:rsidRDefault="00BE78BA" w:rsidP="00BE78BA">
      <w:pPr>
        <w:pStyle w:val="spParagraph"/>
        <w:numPr>
          <w:ilvl w:val="0"/>
          <w:numId w:val="62"/>
        </w:numPr>
        <w:ind w:left="720"/>
        <w:rPr>
          <w:sz w:val="18"/>
          <w:szCs w:val="18"/>
        </w:rPr>
      </w:pPr>
      <w:r w:rsidRPr="00BE78BA">
        <w:rPr>
          <w:sz w:val="18"/>
          <w:szCs w:val="18"/>
        </w:rPr>
        <w:t>The vertical alignment of the drilled shaft excavation shall not vary from the vertical alignment of the drilled shaft more than 1 in 200.</w:t>
      </w:r>
    </w:p>
    <w:p w14:paraId="63F25672" w14:textId="77777777" w:rsidR="00BE78BA" w:rsidRPr="00BE78BA" w:rsidRDefault="00BE78BA" w:rsidP="00BE78BA">
      <w:pPr>
        <w:pStyle w:val="spParagraph"/>
        <w:numPr>
          <w:ilvl w:val="0"/>
          <w:numId w:val="62"/>
        </w:numPr>
        <w:ind w:left="720"/>
        <w:rPr>
          <w:sz w:val="18"/>
          <w:szCs w:val="18"/>
        </w:rPr>
      </w:pPr>
      <w:r w:rsidRPr="00BE78BA">
        <w:rPr>
          <w:sz w:val="18"/>
          <w:szCs w:val="18"/>
        </w:rPr>
        <w:t>When a permanent casing is used, the diameter of the installed drilled shaft shall not be less than the diameter of the drilled shaft shown in the plans. Any conflicts due to a casing that is greater in diameter than the plan-shaft diameter shall be remedied by the contractor. No additional compensation or schedule time shall be granted to the contractor for resolving any conflicts due to oversized casings.  Employ equipment and methods of excavation to complete the drilled shaft excavation to a planar bottom, and the cutting edges of the equipment used during the excavation shall be normal to equipment’s vertical axis within a tolerance of 3/8-inch per foot.  The bottom of the drilled shaft excavation shall be normal to the axis of the drilled shaft within 3/4-inch per foot.</w:t>
      </w:r>
    </w:p>
    <w:p w14:paraId="62EB460D" w14:textId="77777777" w:rsidR="00BE78BA" w:rsidRPr="00BE78BA" w:rsidRDefault="00BE78BA" w:rsidP="00BE78BA">
      <w:pPr>
        <w:pStyle w:val="spParagraph"/>
        <w:numPr>
          <w:ilvl w:val="0"/>
          <w:numId w:val="62"/>
        </w:numPr>
        <w:ind w:left="720"/>
        <w:rPr>
          <w:sz w:val="18"/>
          <w:szCs w:val="18"/>
        </w:rPr>
      </w:pPr>
      <w:r w:rsidRPr="00BE78BA">
        <w:rPr>
          <w:sz w:val="18"/>
          <w:szCs w:val="18"/>
        </w:rPr>
        <w:t>Tolerances outlined in sections a through c herein shall be checked and finally met by the contractor prior to placement of the reinforced rebar cage inside the shaft hole.</w:t>
      </w:r>
    </w:p>
    <w:p w14:paraId="1CA0AD5D" w14:textId="318D0CEC" w:rsidR="00BE78BA" w:rsidRPr="00BE78BA" w:rsidRDefault="00BE78BA" w:rsidP="00BE78BA">
      <w:pPr>
        <w:pStyle w:val="spParagraph"/>
        <w:numPr>
          <w:ilvl w:val="0"/>
          <w:numId w:val="62"/>
        </w:numPr>
        <w:ind w:left="720"/>
        <w:rPr>
          <w:sz w:val="18"/>
          <w:szCs w:val="18"/>
        </w:rPr>
      </w:pPr>
      <w:r w:rsidRPr="00BE78BA">
        <w:rPr>
          <w:sz w:val="18"/>
          <w:szCs w:val="18"/>
        </w:rPr>
        <w:t>After the concrete is poured, the top elevation of the built drilled foundation shaft shall be within 1 inch of the top elevation of the corresponding drilled foundation shaft on the plans, and the top of the reinforcing steel cage shall be no more than 6 inches above or no more than 3 inches below the location of the cage shown on the plans. The center of the reinforcing cage shall also be the center of the drilled shaft.</w:t>
      </w:r>
    </w:p>
    <w:p w14:paraId="59BC25CD" w14:textId="77777777" w:rsidR="00BE78BA" w:rsidRPr="00BE78BA" w:rsidRDefault="00BE78BA" w:rsidP="00BE78BA">
      <w:pPr>
        <w:pStyle w:val="spParagraph"/>
        <w:rPr>
          <w:b/>
          <w:bCs/>
        </w:rPr>
      </w:pPr>
      <w:r w:rsidRPr="00BE78BA">
        <w:rPr>
          <w:b/>
          <w:bCs/>
        </w:rPr>
        <w:t>C.2.12 Non-Destructive Testing Program</w:t>
      </w:r>
    </w:p>
    <w:p w14:paraId="22030DBB" w14:textId="77777777" w:rsidR="00BE78BA" w:rsidRPr="00BE78BA" w:rsidRDefault="00BE78BA" w:rsidP="00BE78BA">
      <w:pPr>
        <w:pStyle w:val="spParagraph"/>
        <w:rPr>
          <w:b/>
          <w:bCs/>
        </w:rPr>
      </w:pPr>
      <w:r w:rsidRPr="00BE78BA">
        <w:rPr>
          <w:b/>
          <w:bCs/>
        </w:rPr>
        <w:t>C.2.12.1 Shaft Integrity Test (PIT)</w:t>
      </w:r>
    </w:p>
    <w:p w14:paraId="2C8FB57D" w14:textId="0B358A36" w:rsidR="00BE78BA" w:rsidRPr="00BE78BA" w:rsidRDefault="00BE78BA" w:rsidP="00BE78BA">
      <w:pPr>
        <w:pStyle w:val="spParagraph"/>
      </w:pPr>
      <w:r w:rsidRPr="00BE78BA">
        <w:t>The Pile Integrity Tester performs low strain integrity testing, alternatively called Sonic Testing, Pulse Echo, or Transient Response. The PIT can detect the presence and location of potentially dangerous defects such as cracks, necking, soil inclusions or voids and can determine shaft length. The equipment and technique are well established, conforming to ASTM D5882.</w:t>
      </w:r>
    </w:p>
    <w:p w14:paraId="4674234D" w14:textId="2003F03E" w:rsidR="00BE78BA" w:rsidRPr="00BE78BA" w:rsidRDefault="00BE78BA" w:rsidP="00BE78BA">
      <w:pPr>
        <w:pStyle w:val="spParagraph"/>
      </w:pPr>
      <w:r w:rsidRPr="00BE78BA">
        <w:t>Prior to beginning the PIT test, assure that the concrete top is accessible and cleaned. The engineer will perform the test(s). The engineer will evaluate and analyze the PIT test results within 5 business days and provide the contractor with a response regarding the acceptability of the drilled shaft tested. The test will be conducted on shafts that at are at least five days old so that the concrete has attained minimum compressive strength necessary to perform the test.</w:t>
      </w:r>
    </w:p>
    <w:p w14:paraId="707B1A0F" w14:textId="77777777" w:rsidR="00BE78BA" w:rsidRPr="00BE78BA" w:rsidRDefault="00BE78BA" w:rsidP="00BE78BA">
      <w:pPr>
        <w:pStyle w:val="spParagraph"/>
        <w:rPr>
          <w:b/>
          <w:bCs/>
        </w:rPr>
      </w:pPr>
      <w:r w:rsidRPr="00BE78BA">
        <w:rPr>
          <w:b/>
          <w:bCs/>
        </w:rPr>
        <w:t xml:space="preserve">C.2.12.2 </w:t>
      </w:r>
      <w:proofErr w:type="spellStart"/>
      <w:r w:rsidRPr="00BE78BA">
        <w:rPr>
          <w:b/>
          <w:bCs/>
        </w:rPr>
        <w:t>Crosshole</w:t>
      </w:r>
      <w:proofErr w:type="spellEnd"/>
      <w:r w:rsidRPr="00BE78BA">
        <w:rPr>
          <w:b/>
          <w:bCs/>
        </w:rPr>
        <w:t xml:space="preserve"> Sonic Logging Test</w:t>
      </w:r>
    </w:p>
    <w:p w14:paraId="3DA3B087" w14:textId="77777777" w:rsidR="00BE78BA" w:rsidRPr="00BE78BA" w:rsidRDefault="00BE78BA" w:rsidP="00BE78BA">
      <w:pPr>
        <w:pStyle w:val="spParagraph"/>
        <w:rPr>
          <w:b/>
          <w:bCs/>
        </w:rPr>
      </w:pPr>
      <w:r w:rsidRPr="00BE78BA">
        <w:rPr>
          <w:b/>
          <w:bCs/>
        </w:rPr>
        <w:t>C.2.12.2.1 General</w:t>
      </w:r>
    </w:p>
    <w:p w14:paraId="6DFC1FA2" w14:textId="52243DF5" w:rsidR="00BE78BA" w:rsidRPr="00BE78BA" w:rsidRDefault="00BE78BA" w:rsidP="00BE78BA">
      <w:pPr>
        <w:pStyle w:val="spParagraph"/>
      </w:pPr>
      <w:proofErr w:type="spellStart"/>
      <w:r w:rsidRPr="00BE78BA">
        <w:lastRenderedPageBreak/>
        <w:t>Crosshole</w:t>
      </w:r>
      <w:proofErr w:type="spellEnd"/>
      <w:r w:rsidRPr="00BE78BA">
        <w:t xml:space="preserve"> Sonic Logging (CSL) is a nondestructive testing (NDT) method that measures the time for an ultrasonic pulse to travel from a signal source inside an access tube to a receiver inside another access tube and evaluates the integrity of drilled shafts.</w:t>
      </w:r>
    </w:p>
    <w:p w14:paraId="1C65EA95" w14:textId="5369CC20" w:rsidR="00BE78BA" w:rsidRPr="00BE78BA" w:rsidRDefault="00BE78BA" w:rsidP="00BE78BA">
      <w:pPr>
        <w:pStyle w:val="spParagraph"/>
      </w:pPr>
      <w:r w:rsidRPr="00BE78BA">
        <w:t>Install access tubes intended for CSL testing. The engineer will perform the test(s). All CSL testing must be completed within thirty calendar days of concrete placement.</w:t>
      </w:r>
    </w:p>
    <w:p w14:paraId="48FC1900" w14:textId="1CC8C596" w:rsidR="00BE78BA" w:rsidRPr="00BE78BA" w:rsidRDefault="00BE78BA" w:rsidP="00BE78BA">
      <w:pPr>
        <w:pStyle w:val="spParagraph"/>
      </w:pPr>
      <w:r w:rsidRPr="00BE78BA">
        <w:t>Prior to beginning the CSL test, the contractor shall ensure that the test probes can pass through and down the tubes to the bottom of every installed tube. If a tube is obstructed, at no additional cost to the department, core a hole within the drilled shaft and near the obstructed tube to the depth as directed by the engineer. The core shall be large enough to accommodate the probe through its full length.</w:t>
      </w:r>
    </w:p>
    <w:p w14:paraId="686D170E" w14:textId="5D50DCCA" w:rsidR="00BE78BA" w:rsidRPr="00BE78BA" w:rsidRDefault="00BE78BA" w:rsidP="00BE78BA">
      <w:pPr>
        <w:pStyle w:val="spParagraph"/>
      </w:pPr>
      <w:r w:rsidRPr="00BE78BA">
        <w:t>The engineer will evaluate and analyze the CSL test results within five business days of their receipt and provide, within five business days, the contractor with a response regarding the acceptability of the drilled shaft tested. The test will be performed conforming to ASTM D6760.</w:t>
      </w:r>
    </w:p>
    <w:p w14:paraId="3C1A5A5D" w14:textId="77777777" w:rsidR="00BE78BA" w:rsidRPr="00BE78BA" w:rsidRDefault="00BE78BA" w:rsidP="00BE78BA">
      <w:pPr>
        <w:pStyle w:val="spParagraph"/>
        <w:rPr>
          <w:b/>
          <w:bCs/>
        </w:rPr>
      </w:pPr>
      <w:r w:rsidRPr="00BE78BA">
        <w:rPr>
          <w:b/>
          <w:bCs/>
        </w:rPr>
        <w:t>C.2.12.2.2 Installation Requirements</w:t>
      </w:r>
    </w:p>
    <w:p w14:paraId="387F5ECF" w14:textId="02330E4C" w:rsidR="00BE78BA" w:rsidRPr="00BE78BA" w:rsidRDefault="00BE78BA" w:rsidP="00BE78BA">
      <w:pPr>
        <w:pStyle w:val="spParagraph"/>
      </w:pPr>
      <w:r w:rsidRPr="00BE78BA">
        <w:t>Drilled shafts must be fitted with CSL test tubes to evaluate their integrity as shown on the plans or as designated by the engineer.</w:t>
      </w:r>
    </w:p>
    <w:p w14:paraId="0964EAE4" w14:textId="77777777" w:rsidR="00BE78BA" w:rsidRPr="00BE78BA" w:rsidRDefault="00BE78BA" w:rsidP="00BE78BA">
      <w:pPr>
        <w:pStyle w:val="spParagraph"/>
      </w:pPr>
      <w:r w:rsidRPr="00BE78BA">
        <w:t>Install the access tubes or pipes as nearly parallel and far as possible from the longitudinal bars. The number of tubes to be installed per each drilled shaft diameter is as indicated in the table below:</w:t>
      </w:r>
    </w:p>
    <w:tbl>
      <w:tblPr>
        <w:tblStyle w:val="TableGrid"/>
        <w:tblW w:w="0" w:type="auto"/>
        <w:jc w:val="center"/>
        <w:tblLook w:val="04A0" w:firstRow="1" w:lastRow="0" w:firstColumn="1" w:lastColumn="0" w:noHBand="0" w:noVBand="1"/>
      </w:tblPr>
      <w:tblGrid>
        <w:gridCol w:w="2337"/>
        <w:gridCol w:w="2337"/>
        <w:gridCol w:w="2338"/>
      </w:tblGrid>
      <w:tr w:rsidR="00BE78BA" w:rsidRPr="008F502E" w14:paraId="7A5518FF" w14:textId="77777777" w:rsidTr="00BE78BA">
        <w:trPr>
          <w:jc w:val="center"/>
        </w:trPr>
        <w:tc>
          <w:tcPr>
            <w:tcW w:w="2337" w:type="dxa"/>
          </w:tcPr>
          <w:p w14:paraId="40BC49A7" w14:textId="1AA8EED4" w:rsidR="00BE78BA" w:rsidRPr="003D3B59" w:rsidRDefault="00BE78BA" w:rsidP="005019B9">
            <w:pPr>
              <w:pStyle w:val="spTable"/>
              <w:rPr>
                <w:b/>
              </w:rPr>
            </w:pPr>
            <w:r w:rsidRPr="00BE78BA">
              <w:rPr>
                <w:b/>
                <w:bCs/>
              </w:rPr>
              <w:t>Drilled Shaft Diameter</w:t>
            </w:r>
          </w:p>
        </w:tc>
        <w:tc>
          <w:tcPr>
            <w:tcW w:w="2337" w:type="dxa"/>
          </w:tcPr>
          <w:p w14:paraId="12627206" w14:textId="1F0FBDCE" w:rsidR="00BE78BA" w:rsidRPr="003D3B59" w:rsidRDefault="00BE78BA" w:rsidP="005019B9">
            <w:pPr>
              <w:pStyle w:val="spTable"/>
              <w:rPr>
                <w:b/>
              </w:rPr>
            </w:pPr>
            <w:r w:rsidRPr="00BE78BA">
              <w:rPr>
                <w:b/>
                <w:bCs/>
              </w:rPr>
              <w:t>Number of CSL Tubes</w:t>
            </w:r>
          </w:p>
        </w:tc>
        <w:tc>
          <w:tcPr>
            <w:tcW w:w="2338" w:type="dxa"/>
          </w:tcPr>
          <w:p w14:paraId="65BD084D" w14:textId="601BAF4B" w:rsidR="00BE78BA" w:rsidRPr="003D3B59" w:rsidRDefault="00BE78BA" w:rsidP="005019B9">
            <w:pPr>
              <w:pStyle w:val="spTable"/>
              <w:rPr>
                <w:b/>
              </w:rPr>
            </w:pPr>
            <w:r w:rsidRPr="00BE78BA">
              <w:rPr>
                <w:b/>
                <w:bCs/>
              </w:rPr>
              <w:t>Tube Spacing (a)</w:t>
            </w:r>
          </w:p>
        </w:tc>
      </w:tr>
      <w:tr w:rsidR="00BE78BA" w:rsidRPr="008F502E" w14:paraId="76F6D3D2" w14:textId="77777777" w:rsidTr="00BE78BA">
        <w:trPr>
          <w:jc w:val="center"/>
        </w:trPr>
        <w:tc>
          <w:tcPr>
            <w:tcW w:w="2337" w:type="dxa"/>
          </w:tcPr>
          <w:p w14:paraId="2DACFA74" w14:textId="77AFB556" w:rsidR="00BE78BA" w:rsidRPr="008F502E" w:rsidRDefault="00BE78BA" w:rsidP="005019B9">
            <w:pPr>
              <w:pStyle w:val="spTable"/>
            </w:pPr>
            <w:r w:rsidRPr="00BE78BA">
              <w:rPr>
                <w:highlight w:val="darkGray"/>
              </w:rPr>
              <w:t>XX</w:t>
            </w:r>
            <w:r w:rsidRPr="00BE78BA">
              <w:t xml:space="preserve"> Inch</w:t>
            </w:r>
          </w:p>
        </w:tc>
        <w:tc>
          <w:tcPr>
            <w:tcW w:w="2337" w:type="dxa"/>
          </w:tcPr>
          <w:p w14:paraId="60110BE1" w14:textId="600CDE35" w:rsidR="00BE78BA" w:rsidRPr="008F502E" w:rsidRDefault="00BE78BA" w:rsidP="005019B9">
            <w:pPr>
              <w:pStyle w:val="spTable"/>
            </w:pPr>
            <w:r w:rsidRPr="00BE78BA">
              <w:rPr>
                <w:highlight w:val="darkGray"/>
              </w:rPr>
              <w:t>4</w:t>
            </w:r>
            <w:r w:rsidRPr="00BE78BA">
              <w:t xml:space="preserve"> minimum</w:t>
            </w:r>
          </w:p>
        </w:tc>
        <w:tc>
          <w:tcPr>
            <w:tcW w:w="2338" w:type="dxa"/>
          </w:tcPr>
          <w:p w14:paraId="0901AB7B" w14:textId="3E0A3CAF" w:rsidR="00BE78BA" w:rsidRPr="008F502E" w:rsidRDefault="00BE78BA" w:rsidP="005019B9">
            <w:pPr>
              <w:pStyle w:val="spTable"/>
            </w:pPr>
            <w:r w:rsidRPr="00BE78BA">
              <w:t>90 degrees</w:t>
            </w:r>
          </w:p>
        </w:tc>
      </w:tr>
    </w:tbl>
    <w:p w14:paraId="64FF6725" w14:textId="386C8E18" w:rsidR="00BE78BA" w:rsidRPr="00BE78BA" w:rsidRDefault="00BE78BA" w:rsidP="00BE78BA">
      <w:pPr>
        <w:pStyle w:val="spParagraph"/>
        <w:numPr>
          <w:ilvl w:val="0"/>
          <w:numId w:val="63"/>
        </w:numPr>
        <w:rPr>
          <w:sz w:val="16"/>
          <w:szCs w:val="16"/>
        </w:rPr>
      </w:pPr>
      <w:r w:rsidRPr="00BE78BA">
        <w:rPr>
          <w:sz w:val="16"/>
          <w:szCs w:val="16"/>
        </w:rPr>
        <w:t>Spacing based on a central angle in degrees.</w:t>
      </w:r>
    </w:p>
    <w:p w14:paraId="742F2D3A" w14:textId="3793EFE9" w:rsidR="00BE78BA" w:rsidRPr="00BE78BA" w:rsidRDefault="00BE78BA" w:rsidP="00BE78BA">
      <w:pPr>
        <w:pStyle w:val="spParagraph"/>
      </w:pPr>
      <w:r w:rsidRPr="00BE78BA">
        <w:t>Securely attach the tubes to the interior of the reinforcement cage with a minimum concrete cover of 3 inches, and they shall be wire-tied to the reinforcing cage every 5 feet so to secure the tubes in position during placement of the reinforcing steel cage. The tubes may be attached to exterior of the cage when accepted by the engineer in which case the minimum cover requirement of three inches over the tubes shall be maintained. In all cases, the tubes shall be as near to vertical and parallel as possible.</w:t>
      </w:r>
    </w:p>
    <w:p w14:paraId="4B176A73" w14:textId="4167892C" w:rsidR="00BE78BA" w:rsidRPr="00BE78BA" w:rsidRDefault="00BE78BA" w:rsidP="00BE78BA">
      <w:pPr>
        <w:pStyle w:val="spParagraph"/>
      </w:pPr>
      <w:r w:rsidRPr="00BE78BA">
        <w:t>The tubes shall extend from the bottom of the drilled shaft to at least 3 feet above the top of the drilled shaft, or 2 feet above the ground surface for shafts with cut-off below the ground surface. The tubes must be watertight and capped to prevent concrete or debris from entering during manipulation of the cage and concreting. Exercise care during lifting and lowering the steel reinforcement so as not to damage the tubes. Fill the CSL tubes with potable water prior to concrete placement. For production shafts and upon completion of the CSL tests, remove all the water from the access tubes or drilled holes and fill them up with an approved grout.</w:t>
      </w:r>
    </w:p>
    <w:p w14:paraId="5C5BAE05" w14:textId="77777777" w:rsidR="00BE78BA" w:rsidRPr="00BE78BA" w:rsidRDefault="00BE78BA" w:rsidP="00BE78BA">
      <w:pPr>
        <w:pStyle w:val="spParagraph"/>
        <w:rPr>
          <w:b/>
          <w:bCs/>
        </w:rPr>
      </w:pPr>
      <w:r w:rsidRPr="00BE78BA">
        <w:rPr>
          <w:b/>
          <w:bCs/>
        </w:rPr>
        <w:t>C.2.13 Acceptance for Constructed Drilled Foundation Shafts</w:t>
      </w:r>
    </w:p>
    <w:p w14:paraId="442FD367" w14:textId="77777777" w:rsidR="00BE78BA" w:rsidRPr="00BE78BA" w:rsidRDefault="00BE78BA" w:rsidP="00BE78BA">
      <w:pPr>
        <w:pStyle w:val="spParagraph"/>
        <w:rPr>
          <w:b/>
          <w:bCs/>
        </w:rPr>
      </w:pPr>
      <w:r w:rsidRPr="00BE78BA">
        <w:rPr>
          <w:b/>
          <w:bCs/>
        </w:rPr>
        <w:t>C.2.13.1 General</w:t>
      </w:r>
    </w:p>
    <w:p w14:paraId="6BC64E50" w14:textId="3C063A6C" w:rsidR="00BE78BA" w:rsidRPr="00BE78BA" w:rsidRDefault="00BE78BA" w:rsidP="00BE78BA">
      <w:pPr>
        <w:pStyle w:val="spParagraph"/>
      </w:pPr>
      <w:r w:rsidRPr="00BE78BA">
        <w:t>The engineer will reject any drilled foundation shafts that are not constructed and installed conforming to this special provision. Rejected shafts shall be replaced or rectified by the contractor and subject to the acceptance of the engineer. This includes the removal and reinstallation of shafts and construction of additional compensation shafts, at no additional cost to the department.</w:t>
      </w:r>
    </w:p>
    <w:p w14:paraId="31B73419" w14:textId="77777777" w:rsidR="00BE78BA" w:rsidRPr="00BE78BA" w:rsidRDefault="00BE78BA" w:rsidP="00BE78BA">
      <w:pPr>
        <w:pStyle w:val="spParagraph"/>
        <w:rPr>
          <w:b/>
          <w:bCs/>
        </w:rPr>
      </w:pPr>
      <w:r w:rsidRPr="00BE78BA">
        <w:rPr>
          <w:b/>
          <w:bCs/>
        </w:rPr>
        <w:t>C.2.13.2 Based on Specifications</w:t>
      </w:r>
    </w:p>
    <w:p w14:paraId="5C565F40" w14:textId="77777777" w:rsidR="00BE78BA" w:rsidRPr="00BE78BA" w:rsidRDefault="00BE78BA" w:rsidP="00BE78BA">
      <w:pPr>
        <w:pStyle w:val="spParagraph"/>
      </w:pPr>
      <w:r w:rsidRPr="00BE78BA">
        <w:t>The department will only accept drilled shafts for structure foundations that conform to this special provision. Drilled shafts and related work construction disregarding any specified requirement will not be accepted including:</w:t>
      </w:r>
    </w:p>
    <w:p w14:paraId="7890EE9E" w14:textId="77777777" w:rsidR="00BE78BA" w:rsidRPr="00BE78BA" w:rsidRDefault="00BE78BA" w:rsidP="00BE78BA">
      <w:pPr>
        <w:pStyle w:val="spParagraph"/>
        <w:numPr>
          <w:ilvl w:val="0"/>
          <w:numId w:val="65"/>
        </w:numPr>
        <w:rPr>
          <w:sz w:val="18"/>
          <w:szCs w:val="18"/>
        </w:rPr>
      </w:pPr>
      <w:r w:rsidRPr="00BE78BA">
        <w:rPr>
          <w:sz w:val="18"/>
          <w:szCs w:val="18"/>
        </w:rPr>
        <w:t>Drilled shaft excavations constructed out-of-tolerance, as specified in this specification. When repair to an out-of-tolerance shaft is possible, as determined by the engineer, fix the drilled shaft to meet the tolerances before proceeding further with any drilled shaft construction. All repairs must be acceptable to the engineer before the drilled shaft work is resumed.</w:t>
      </w:r>
    </w:p>
    <w:p w14:paraId="6B1F1177" w14:textId="77777777" w:rsidR="00BE78BA" w:rsidRPr="00BE78BA" w:rsidRDefault="00BE78BA" w:rsidP="00BE78BA">
      <w:pPr>
        <w:pStyle w:val="spParagraph"/>
        <w:numPr>
          <w:ilvl w:val="0"/>
          <w:numId w:val="65"/>
        </w:numPr>
        <w:rPr>
          <w:sz w:val="18"/>
          <w:szCs w:val="18"/>
        </w:rPr>
      </w:pPr>
      <w:r w:rsidRPr="00BE78BA">
        <w:rPr>
          <w:sz w:val="18"/>
          <w:szCs w:val="18"/>
        </w:rPr>
        <w:t>Excavation of a drilled shaft with slurry not conforming to the QMP Drilled Shafts special provision.</w:t>
      </w:r>
    </w:p>
    <w:p w14:paraId="21EDFBFE" w14:textId="77777777" w:rsidR="00BE78BA" w:rsidRPr="00BE78BA" w:rsidRDefault="00BE78BA" w:rsidP="00BE78BA">
      <w:pPr>
        <w:pStyle w:val="spParagraph"/>
        <w:numPr>
          <w:ilvl w:val="0"/>
          <w:numId w:val="65"/>
        </w:numPr>
        <w:rPr>
          <w:sz w:val="18"/>
          <w:szCs w:val="18"/>
        </w:rPr>
      </w:pPr>
      <w:r w:rsidRPr="00BE78BA">
        <w:rPr>
          <w:sz w:val="18"/>
          <w:szCs w:val="18"/>
        </w:rPr>
        <w:t>Drilled shafts exhibiting cuttings from slurry at the drilled shaft bottom showing soft, incomplete, or unclean bottoms; or presenting side sloughing and sedimentation at the bottom.</w:t>
      </w:r>
    </w:p>
    <w:p w14:paraId="41E8F931" w14:textId="77777777" w:rsidR="00BE78BA" w:rsidRPr="00BE78BA" w:rsidRDefault="00BE78BA" w:rsidP="00BE78BA">
      <w:pPr>
        <w:pStyle w:val="spParagraph"/>
        <w:numPr>
          <w:ilvl w:val="0"/>
          <w:numId w:val="65"/>
        </w:numPr>
        <w:rPr>
          <w:sz w:val="18"/>
          <w:szCs w:val="18"/>
        </w:rPr>
      </w:pPr>
      <w:r w:rsidRPr="00BE78BA">
        <w:rPr>
          <w:sz w:val="18"/>
          <w:szCs w:val="18"/>
        </w:rPr>
        <w:t>Shafts with honeycomb intrusions or concrete in which the fines have been washed out or water channels in concrete are present.</w:t>
      </w:r>
    </w:p>
    <w:p w14:paraId="21ACB64D" w14:textId="3DEDC250" w:rsidR="00BE78BA" w:rsidRPr="00BE78BA" w:rsidRDefault="00BE78BA" w:rsidP="00BE78BA">
      <w:pPr>
        <w:pStyle w:val="spParagraph"/>
        <w:numPr>
          <w:ilvl w:val="0"/>
          <w:numId w:val="65"/>
        </w:numPr>
        <w:rPr>
          <w:sz w:val="18"/>
          <w:szCs w:val="18"/>
        </w:rPr>
      </w:pPr>
      <w:r w:rsidRPr="00BE78BA">
        <w:rPr>
          <w:sz w:val="18"/>
          <w:szCs w:val="18"/>
        </w:rPr>
        <w:t>Horizontal discontinuity or severe necking in the drilled shaft concrete.</w:t>
      </w:r>
    </w:p>
    <w:p w14:paraId="79DA7838" w14:textId="65444715" w:rsidR="00BE78BA" w:rsidRPr="00BE78BA" w:rsidRDefault="00BE78BA" w:rsidP="00BE78BA">
      <w:pPr>
        <w:pStyle w:val="spParagraph"/>
        <w:numPr>
          <w:ilvl w:val="0"/>
          <w:numId w:val="65"/>
        </w:numPr>
        <w:rPr>
          <w:sz w:val="18"/>
          <w:szCs w:val="18"/>
        </w:rPr>
      </w:pPr>
      <w:r w:rsidRPr="00BE78BA">
        <w:rPr>
          <w:sz w:val="18"/>
          <w:szCs w:val="18"/>
        </w:rPr>
        <w:lastRenderedPageBreak/>
        <w:t>Quarter-moon-shaped soil intrusions on the sides of a drilled shaft.</w:t>
      </w:r>
    </w:p>
    <w:p w14:paraId="4D42EACA" w14:textId="0767F089" w:rsidR="00BE78BA" w:rsidRPr="00BE78BA" w:rsidRDefault="00BE78BA" w:rsidP="00BE78BA">
      <w:pPr>
        <w:pStyle w:val="spParagraph"/>
        <w:numPr>
          <w:ilvl w:val="0"/>
          <w:numId w:val="65"/>
        </w:numPr>
        <w:rPr>
          <w:sz w:val="18"/>
          <w:szCs w:val="18"/>
        </w:rPr>
      </w:pPr>
      <w:r w:rsidRPr="00BE78BA">
        <w:rPr>
          <w:sz w:val="18"/>
          <w:szCs w:val="18"/>
        </w:rPr>
        <w:t>Folded-in debris inside the drilled shaft.</w:t>
      </w:r>
    </w:p>
    <w:p w14:paraId="41F19FE8" w14:textId="77777777" w:rsidR="008310EA" w:rsidRDefault="00BE78BA" w:rsidP="008310EA">
      <w:pPr>
        <w:pStyle w:val="spParagraph"/>
        <w:numPr>
          <w:ilvl w:val="0"/>
          <w:numId w:val="65"/>
        </w:numPr>
        <w:rPr>
          <w:sz w:val="18"/>
          <w:szCs w:val="18"/>
        </w:rPr>
      </w:pPr>
      <w:r w:rsidRPr="00BE78BA">
        <w:rPr>
          <w:sz w:val="18"/>
          <w:szCs w:val="18"/>
        </w:rPr>
        <w:t>Drilled shafts for which the mix design has been altered without the acceptance of the engineer, including adding of unauthorized water to a mix design to bring it to certain slump.</w:t>
      </w:r>
    </w:p>
    <w:p w14:paraId="0529EA74" w14:textId="2435E07B" w:rsidR="00BE78BA" w:rsidRPr="00BE78BA" w:rsidRDefault="00BE78BA" w:rsidP="008310EA">
      <w:pPr>
        <w:pStyle w:val="spParagraph"/>
        <w:numPr>
          <w:ilvl w:val="0"/>
          <w:numId w:val="65"/>
        </w:numPr>
        <w:rPr>
          <w:sz w:val="18"/>
          <w:szCs w:val="18"/>
        </w:rPr>
      </w:pPr>
      <w:r w:rsidRPr="00BE78BA">
        <w:rPr>
          <w:sz w:val="18"/>
          <w:szCs w:val="18"/>
        </w:rPr>
        <w:t>Drilled shafts constructed in a manner where concrete placement has failed to meet the required time and tolerances, or the methods of installation did not have the engineer’s acceptance.</w:t>
      </w:r>
    </w:p>
    <w:p w14:paraId="479B904B" w14:textId="10D0CBCE" w:rsidR="00BE78BA" w:rsidRPr="008310EA" w:rsidRDefault="00BE78BA" w:rsidP="00BE78BA">
      <w:pPr>
        <w:pStyle w:val="spParagraph"/>
        <w:numPr>
          <w:ilvl w:val="0"/>
          <w:numId w:val="65"/>
        </w:numPr>
        <w:rPr>
          <w:sz w:val="18"/>
          <w:szCs w:val="18"/>
        </w:rPr>
      </w:pPr>
      <w:r w:rsidRPr="00BE78BA">
        <w:rPr>
          <w:sz w:val="18"/>
          <w:szCs w:val="18"/>
        </w:rPr>
        <w:t>Drilled shafts constructed with concrete not meeting the minimum 56-day compressive strength (3500 psi) requirement.</w:t>
      </w:r>
    </w:p>
    <w:p w14:paraId="7B8A1224" w14:textId="77777777" w:rsidR="008310EA" w:rsidRPr="008310EA" w:rsidRDefault="008310EA" w:rsidP="008310EA">
      <w:pPr>
        <w:pStyle w:val="spParagraph"/>
        <w:rPr>
          <w:b/>
          <w:bCs/>
        </w:rPr>
      </w:pPr>
      <w:r w:rsidRPr="008310EA">
        <w:rPr>
          <w:b/>
          <w:bCs/>
        </w:rPr>
        <w:t>C.2.13.3 Based on the PIT or CSL Test</w:t>
      </w:r>
    </w:p>
    <w:p w14:paraId="056E51D3" w14:textId="35274F97" w:rsidR="008310EA" w:rsidRPr="008310EA" w:rsidRDefault="008310EA" w:rsidP="008310EA">
      <w:pPr>
        <w:pStyle w:val="spParagraph"/>
      </w:pPr>
      <w:r w:rsidRPr="008310EA">
        <w:t xml:space="preserve">CSL and PIT test results will be evaluated by the engineer. If the engineer determines that CSL or PIT testing indicates significant anomalies or defects, the engineer will direct the contractor to core the shaft(s) at the location(s) of the defect or anomaly. The coring shall be a minimum of NX-sized double tube core barrel. The engineer will determine the number of cores, length(s), location(s), and testing methodology. If the coring or core sample testing results confirm the presence of significant anomalies or defects, the drilled shaft will be determined to be unacceptable and rejected by the engineer. Upon rejection of the shaft(s), submit a remedial action plan to the engineer for correcting the rejected work. The remedial action plan shall include detailed shaft repair or replacement procedures if necessary and will be subject to acceptance by the engineer. Any modifications to the drilled shaft, load transfer mechanisms, and elements affected by the proposed remedial actions will require calculations and working </w:t>
      </w:r>
      <w:proofErr w:type="gramStart"/>
      <w:r w:rsidRPr="008310EA">
        <w:t>drawings, and</w:t>
      </w:r>
      <w:proofErr w:type="gramEnd"/>
      <w:r w:rsidRPr="008310EA">
        <w:t xml:space="preserve"> shall be made and stamped by a Professional Engineer, registered in the state of Wisconsin.</w:t>
      </w:r>
    </w:p>
    <w:p w14:paraId="33C4DB06" w14:textId="40251EB6" w:rsidR="008310EA" w:rsidRPr="008310EA" w:rsidRDefault="008310EA" w:rsidP="008310EA">
      <w:pPr>
        <w:pStyle w:val="spParagraph"/>
      </w:pPr>
      <w:r w:rsidRPr="008310EA">
        <w:t>In the event that the engineer directs the contractor to core through the concrete and the coring and associated core sample tests confirm the presence of anomalies or defects; the cost of coring, hole closure, core sample tests, and all labor and materials to perform the accepted remedial actions shall be provided at no additional cost to the department and with no extension of the contract time originally granted.</w:t>
      </w:r>
    </w:p>
    <w:p w14:paraId="55E2F17E" w14:textId="6B17F133" w:rsidR="008310EA" w:rsidRPr="008310EA" w:rsidRDefault="008310EA" w:rsidP="008310EA">
      <w:pPr>
        <w:pStyle w:val="spParagraph"/>
      </w:pPr>
      <w:proofErr w:type="gramStart"/>
      <w:r w:rsidRPr="008310EA">
        <w:t>In the event that</w:t>
      </w:r>
      <w:proofErr w:type="gramEnd"/>
      <w:r w:rsidRPr="008310EA">
        <w:t xml:space="preserve"> the engineer directs the contractor to core through the concrete and the core or core sample tests do not confirm the presence of anomalies or defects; the cost of the coring, hole closure, and associated testing shall be borne by the department.</w:t>
      </w:r>
    </w:p>
    <w:p w14:paraId="7E5756D8" w14:textId="77777777" w:rsidR="008310EA" w:rsidRPr="008310EA" w:rsidRDefault="008310EA" w:rsidP="008310EA">
      <w:pPr>
        <w:pStyle w:val="spParagraph"/>
      </w:pPr>
      <w:r w:rsidRPr="008310EA">
        <w:t>Frequent defects as determined by the engineer will result in a re-evaluation of the contractor’s installation procedure and, depending on the frequency and type of defect, may direct the contractor to change or modify his procedure.</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3A11C652" w14:textId="06C1293E" w:rsidR="00D27DE4" w:rsidRDefault="008310EA" w:rsidP="00AF79FF">
      <w:pPr>
        <w:pStyle w:val="spParagraph"/>
      </w:pPr>
      <w:r>
        <w:t xml:space="preserve">The </w:t>
      </w:r>
      <w:r w:rsidRPr="008310EA">
        <w:t>department will measure the Drilled Shaft Foundations (</w:t>
      </w:r>
      <w:r w:rsidR="0086761C" w:rsidRPr="0086761C">
        <w:rPr>
          <w:highlight w:val="lightGray"/>
        </w:rPr>
        <w:t>XX</w:t>
      </w:r>
      <w:r w:rsidR="0086761C">
        <w:t>-Inch</w:t>
      </w:r>
      <w:r w:rsidRPr="008310EA">
        <w:t>) bid items by the linear foot acceptably completed, based on the plan quantity without measurement.  Longer shafts, larger shaft diameters, additional excavation, and additional concrete placed beyond the limits of the plan dimensions will not be measured for payment unless authorized and agreed to in advance of placement by the engineer.</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69E8E62D" w14:textId="77777777" w:rsidR="008310EA" w:rsidRPr="008310EA" w:rsidRDefault="008310EA" w:rsidP="008310EA">
      <w:pPr>
        <w:pStyle w:val="spParagraph"/>
      </w:pPr>
      <w:r w:rsidRPr="008310EA">
        <w:t>The department will pay for the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1207D672" w:rsidR="00D27DE4" w:rsidRPr="00137756" w:rsidRDefault="008310EA" w:rsidP="00B9066A">
      <w:pPr>
        <w:pStyle w:val="ssBidItem"/>
      </w:pPr>
      <w:proofErr w:type="gramStart"/>
      <w:r w:rsidRPr="008310EA">
        <w:t>SPV.0090.xx</w:t>
      </w:r>
      <w:proofErr w:type="gramEnd"/>
      <w:r w:rsidR="00D27DE4" w:rsidRPr="00137756">
        <w:tab/>
      </w:r>
      <w:r w:rsidRPr="008310EA">
        <w:t xml:space="preserve">Drilled Shaft Foundation </w:t>
      </w:r>
      <w:r w:rsidRPr="0086761C">
        <w:rPr>
          <w:highlight w:val="lightGray"/>
        </w:rPr>
        <w:t>XX</w:t>
      </w:r>
      <w:r w:rsidRPr="008310EA">
        <w:t>-Inch</w:t>
      </w:r>
      <w:r w:rsidR="00D27DE4">
        <w:tab/>
      </w:r>
      <w:r>
        <w:t>LF</w:t>
      </w:r>
    </w:p>
    <w:p w14:paraId="5D821099" w14:textId="0928BE1F" w:rsidR="008310EA" w:rsidRPr="008310EA" w:rsidRDefault="008310EA" w:rsidP="008310EA">
      <w:pPr>
        <w:pStyle w:val="spParagraph"/>
      </w:pPr>
      <w:r w:rsidRPr="008310EA">
        <w:t xml:space="preserve">Payment for Drilled Shaft Foundation </w:t>
      </w:r>
      <w:r w:rsidRPr="0086761C">
        <w:rPr>
          <w:highlight w:val="lightGray"/>
        </w:rPr>
        <w:t>XX</w:t>
      </w:r>
      <w:r w:rsidRPr="008310EA">
        <w:t xml:space="preserve">-Inch is full compensation for preparing all submittals, including the Drilled Shaft Installation Plan; furnishing, installing, and removing temporary casing; furnishing and installing left-in-place casing; placing and removing temporary working surfaces and/or templates; furnishing and using drilling fluids; furnishing documentation; removing all obstructions; removing concrete due to oversizing, blowouts or protrusions from the face of the shafts; drilling the shafts, handling and disposing of the excavated, </w:t>
      </w:r>
      <w:proofErr w:type="spellStart"/>
      <w:r w:rsidRPr="008310EA">
        <w:t>augered</w:t>
      </w:r>
      <w:proofErr w:type="spellEnd"/>
      <w:r w:rsidRPr="008310EA">
        <w:t xml:space="preserve"> and cored soils, and any drilling fluids; lifting and positioning reinforcement steel, including any required wheel type spacers, boots, internal bracing of the reinforcement steel cage, and any other temporary lifting supports; furnishing and placing the concrete for the drilled shafts to the dimensions and elevations as shown on the plans, including removal of over pour concrete; and installing and closing the </w:t>
      </w:r>
      <w:proofErr w:type="spellStart"/>
      <w:r w:rsidRPr="008310EA">
        <w:t>crosshole</w:t>
      </w:r>
      <w:proofErr w:type="spellEnd"/>
      <w:r w:rsidRPr="008310EA">
        <w:t xml:space="preserve"> sonic logging tubes.</w:t>
      </w:r>
    </w:p>
    <w:p w14:paraId="78B513B2" w14:textId="71FC288E" w:rsidR="00D27DE4" w:rsidRDefault="008310EA" w:rsidP="00AF79FF">
      <w:pPr>
        <w:pStyle w:val="spParagraph"/>
      </w:pPr>
      <w:r w:rsidRPr="008310EA">
        <w:t>Reinforcement bars are measured and paid under different bid items.</w:t>
      </w:r>
    </w:p>
    <w:p w14:paraId="55C18986" w14:textId="6D234C89" w:rsidR="00D27DE4" w:rsidRDefault="008310EA" w:rsidP="005D1F72">
      <w:pPr>
        <w:pStyle w:val="spVersion"/>
      </w:pPr>
      <w:proofErr w:type="gramStart"/>
      <w:r w:rsidRPr="008310EA">
        <w:t>SPV.0090.xx</w:t>
      </w:r>
      <w:proofErr w:type="gramEnd"/>
      <w:r w:rsidR="00D27DE4">
        <w:t xml:space="preserve"> (</w:t>
      </w:r>
      <w:r w:rsidR="0086761C">
        <w:t>20260915</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252E" w14:textId="77777777" w:rsidR="005372FF" w:rsidRDefault="005372FF">
      <w:r>
        <w:separator/>
      </w:r>
    </w:p>
    <w:p w14:paraId="136D2104" w14:textId="77777777" w:rsidR="005372FF" w:rsidRDefault="005372FF"/>
    <w:p w14:paraId="5C985EFB" w14:textId="77777777" w:rsidR="005372FF" w:rsidRDefault="005372FF"/>
    <w:p w14:paraId="5C80BCCA" w14:textId="77777777" w:rsidR="005372FF" w:rsidRDefault="005372FF"/>
    <w:p w14:paraId="51D78A04" w14:textId="77777777" w:rsidR="005372FF" w:rsidRDefault="005372FF"/>
    <w:p w14:paraId="54D6A63A" w14:textId="77777777" w:rsidR="005372FF" w:rsidRDefault="005372FF"/>
    <w:p w14:paraId="49B3D2B1" w14:textId="77777777" w:rsidR="005372FF" w:rsidRDefault="005372FF"/>
    <w:p w14:paraId="12A69F0E" w14:textId="77777777" w:rsidR="005372FF" w:rsidRDefault="005372FF"/>
    <w:p w14:paraId="1D308BE5" w14:textId="77777777" w:rsidR="005372FF" w:rsidRDefault="005372FF"/>
  </w:endnote>
  <w:endnote w:type="continuationSeparator" w:id="0">
    <w:p w14:paraId="6BE8504B" w14:textId="77777777" w:rsidR="005372FF" w:rsidRDefault="005372FF">
      <w:r>
        <w:continuationSeparator/>
      </w:r>
    </w:p>
    <w:p w14:paraId="4A5D2F7A" w14:textId="77777777" w:rsidR="005372FF" w:rsidRDefault="005372FF"/>
    <w:p w14:paraId="73F33A40" w14:textId="77777777" w:rsidR="005372FF" w:rsidRDefault="005372FF"/>
    <w:p w14:paraId="550EAEC5" w14:textId="77777777" w:rsidR="005372FF" w:rsidRDefault="005372FF"/>
    <w:p w14:paraId="2F53AFC8" w14:textId="77777777" w:rsidR="005372FF" w:rsidRDefault="005372FF"/>
    <w:p w14:paraId="388B5AEE" w14:textId="77777777" w:rsidR="005372FF" w:rsidRDefault="005372FF"/>
    <w:p w14:paraId="552C3D0B" w14:textId="77777777" w:rsidR="005372FF" w:rsidRDefault="005372FF"/>
    <w:p w14:paraId="1D2EAE02" w14:textId="77777777" w:rsidR="005372FF" w:rsidRDefault="005372FF"/>
    <w:p w14:paraId="22D6427E" w14:textId="77777777" w:rsidR="005372FF" w:rsidRDefault="005372FF"/>
  </w:endnote>
  <w:endnote w:type="continuationNotice" w:id="1">
    <w:p w14:paraId="6FF155C5" w14:textId="77777777" w:rsidR="005372FF" w:rsidRDefault="005372FF"/>
    <w:p w14:paraId="18744BDF" w14:textId="77777777" w:rsidR="005372FF" w:rsidRDefault="00537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2658" w14:textId="77777777" w:rsidR="005372FF" w:rsidRDefault="005372FF">
      <w:r>
        <w:separator/>
      </w:r>
    </w:p>
    <w:p w14:paraId="3F27F0AF" w14:textId="77777777" w:rsidR="005372FF" w:rsidRDefault="005372FF"/>
    <w:p w14:paraId="7A494702" w14:textId="77777777" w:rsidR="005372FF" w:rsidRDefault="005372FF"/>
    <w:p w14:paraId="683604F8" w14:textId="77777777" w:rsidR="005372FF" w:rsidRDefault="005372FF"/>
    <w:p w14:paraId="7B699800" w14:textId="77777777" w:rsidR="005372FF" w:rsidRDefault="005372FF"/>
    <w:p w14:paraId="1CF92626" w14:textId="77777777" w:rsidR="005372FF" w:rsidRDefault="005372FF"/>
    <w:p w14:paraId="1D3933E2" w14:textId="77777777" w:rsidR="005372FF" w:rsidRDefault="005372FF"/>
    <w:p w14:paraId="368821CB" w14:textId="77777777" w:rsidR="005372FF" w:rsidRDefault="005372FF"/>
    <w:p w14:paraId="1F854788" w14:textId="77777777" w:rsidR="005372FF" w:rsidRDefault="005372FF"/>
  </w:footnote>
  <w:footnote w:type="continuationSeparator" w:id="0">
    <w:p w14:paraId="01AFDF6F" w14:textId="77777777" w:rsidR="005372FF" w:rsidRDefault="005372FF">
      <w:r>
        <w:continuationSeparator/>
      </w:r>
    </w:p>
    <w:p w14:paraId="531B65E9" w14:textId="77777777" w:rsidR="005372FF" w:rsidRDefault="005372FF"/>
    <w:p w14:paraId="5D218B83" w14:textId="77777777" w:rsidR="005372FF" w:rsidRDefault="005372FF"/>
    <w:p w14:paraId="6AF218B3" w14:textId="77777777" w:rsidR="005372FF" w:rsidRDefault="005372FF"/>
    <w:p w14:paraId="64AA6B62" w14:textId="77777777" w:rsidR="005372FF" w:rsidRDefault="005372FF"/>
    <w:p w14:paraId="78E67F37" w14:textId="77777777" w:rsidR="005372FF" w:rsidRDefault="005372FF"/>
    <w:p w14:paraId="3DAB6168" w14:textId="77777777" w:rsidR="005372FF" w:rsidRDefault="005372FF"/>
    <w:p w14:paraId="72C4B981" w14:textId="77777777" w:rsidR="005372FF" w:rsidRDefault="005372FF"/>
    <w:p w14:paraId="000D8B32" w14:textId="77777777" w:rsidR="005372FF" w:rsidRDefault="005372FF"/>
  </w:footnote>
  <w:footnote w:type="continuationNotice" w:id="1">
    <w:p w14:paraId="2D397553" w14:textId="77777777" w:rsidR="005372FF" w:rsidRDefault="005372FF"/>
    <w:p w14:paraId="1056CA65" w14:textId="77777777" w:rsidR="005372FF" w:rsidRDefault="005372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121D07"/>
    <w:multiLevelType w:val="hybridMultilevel"/>
    <w:tmpl w:val="1C9CED5E"/>
    <w:lvl w:ilvl="0" w:tplc="BB7E7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7"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8"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0"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BED60C6"/>
    <w:multiLevelType w:val="hybridMultilevel"/>
    <w:tmpl w:val="0DACE8C4"/>
    <w:lvl w:ilvl="0" w:tplc="351AAF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9F2855"/>
    <w:multiLevelType w:val="hybridMultilevel"/>
    <w:tmpl w:val="6CF22008"/>
    <w:lvl w:ilvl="0" w:tplc="FFFFFFFF">
      <w:start w:val="1"/>
      <w:numFmt w:val="decimal"/>
      <w:lvlText w:val="%1."/>
      <w:lvlJc w:val="left"/>
      <w:pPr>
        <w:ind w:left="720" w:hanging="360"/>
      </w:pPr>
    </w:lvl>
    <w:lvl w:ilvl="1" w:tplc="0409000F">
      <w:start w:val="1"/>
      <w:numFmt w:val="decimal"/>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A840C2"/>
    <w:multiLevelType w:val="hybridMultilevel"/>
    <w:tmpl w:val="0412A888"/>
    <w:lvl w:ilvl="0" w:tplc="E342F73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3EAF01F0"/>
    <w:multiLevelType w:val="hybridMultilevel"/>
    <w:tmpl w:val="0E821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3F892D88"/>
    <w:multiLevelType w:val="hybridMultilevel"/>
    <w:tmpl w:val="A2F4D9CC"/>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1" w15:restartNumberingAfterBreak="0">
    <w:nsid w:val="488153C5"/>
    <w:multiLevelType w:val="hybridMultilevel"/>
    <w:tmpl w:val="73641E1A"/>
    <w:lvl w:ilvl="0" w:tplc="0FA47F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4"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E05E0B"/>
    <w:multiLevelType w:val="hybridMultilevel"/>
    <w:tmpl w:val="C540D556"/>
    <w:lvl w:ilvl="0" w:tplc="E342F73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0"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54F74CA2"/>
    <w:multiLevelType w:val="hybridMultilevel"/>
    <w:tmpl w:val="4C140D5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5" w15:restartNumberingAfterBreak="0">
    <w:nsid w:val="59A31D71"/>
    <w:multiLevelType w:val="hybridMultilevel"/>
    <w:tmpl w:val="616A899E"/>
    <w:lvl w:ilvl="0" w:tplc="0409000F">
      <w:start w:val="1"/>
      <w:numFmt w:val="decimal"/>
      <w:lvlText w:val="%1."/>
      <w:lvlJc w:val="left"/>
      <w:pPr>
        <w:ind w:left="720" w:hanging="360"/>
      </w:pPr>
    </w:lvl>
    <w:lvl w:ilvl="1" w:tplc="E1B0D9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8"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0"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51" w15:restartNumberingAfterBreak="0">
    <w:nsid w:val="62CC6974"/>
    <w:multiLevelType w:val="hybridMultilevel"/>
    <w:tmpl w:val="AFB89106"/>
    <w:lvl w:ilvl="0" w:tplc="236E9F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4723C19"/>
    <w:multiLevelType w:val="hybridMultilevel"/>
    <w:tmpl w:val="05CA6B12"/>
    <w:lvl w:ilvl="0" w:tplc="C39E1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74B220CD"/>
    <w:multiLevelType w:val="hybridMultilevel"/>
    <w:tmpl w:val="2264E2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782C0E57"/>
    <w:multiLevelType w:val="hybridMultilevel"/>
    <w:tmpl w:val="A6489D9A"/>
    <w:lvl w:ilvl="0" w:tplc="0409000F">
      <w:start w:val="1"/>
      <w:numFmt w:val="decimal"/>
      <w:lvlText w:val="%1."/>
      <w:lvlJc w:val="left"/>
      <w:pPr>
        <w:ind w:left="1440" w:hanging="720"/>
      </w:pPr>
      <w:rPr>
        <w:rFonts w:hint="default"/>
      </w:rPr>
    </w:lvl>
    <w:lvl w:ilvl="1" w:tplc="AE7405B8">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47202005">
    <w:abstractNumId w:val="27"/>
  </w:num>
  <w:num w:numId="2" w16cid:durableId="858007954">
    <w:abstractNumId w:val="38"/>
  </w:num>
  <w:num w:numId="3" w16cid:durableId="139617973">
    <w:abstractNumId w:val="49"/>
  </w:num>
  <w:num w:numId="4" w16cid:durableId="574970833">
    <w:abstractNumId w:val="17"/>
  </w:num>
  <w:num w:numId="5" w16cid:durableId="855190076">
    <w:abstractNumId w:val="55"/>
  </w:num>
  <w:num w:numId="6" w16cid:durableId="330723905">
    <w:abstractNumId w:val="54"/>
  </w:num>
  <w:num w:numId="7" w16cid:durableId="1091318689">
    <w:abstractNumId w:val="19"/>
  </w:num>
  <w:num w:numId="8" w16cid:durableId="1477068699">
    <w:abstractNumId w:val="57"/>
  </w:num>
  <w:num w:numId="9" w16cid:durableId="529732183">
    <w:abstractNumId w:val="20"/>
  </w:num>
  <w:num w:numId="10" w16cid:durableId="1061904073">
    <w:abstractNumId w:val="39"/>
  </w:num>
  <w:num w:numId="11" w16cid:durableId="225535519">
    <w:abstractNumId w:val="41"/>
  </w:num>
  <w:num w:numId="12" w16cid:durableId="2025666066">
    <w:abstractNumId w:val="4"/>
  </w:num>
  <w:num w:numId="13" w16cid:durableId="1173647326">
    <w:abstractNumId w:val="37"/>
  </w:num>
  <w:num w:numId="14" w16cid:durableId="42557279">
    <w:abstractNumId w:val="26"/>
  </w:num>
  <w:num w:numId="15" w16cid:durableId="1587764993">
    <w:abstractNumId w:val="2"/>
  </w:num>
  <w:num w:numId="16" w16cid:durableId="1368719564">
    <w:abstractNumId w:val="30"/>
  </w:num>
  <w:num w:numId="17" w16cid:durableId="461505247">
    <w:abstractNumId w:val="22"/>
  </w:num>
  <w:num w:numId="18" w16cid:durableId="465976029">
    <w:abstractNumId w:val="18"/>
  </w:num>
  <w:num w:numId="19" w16cid:durableId="1273973428">
    <w:abstractNumId w:val="7"/>
  </w:num>
  <w:num w:numId="20" w16cid:durableId="63963613">
    <w:abstractNumId w:val="11"/>
  </w:num>
  <w:num w:numId="21" w16cid:durableId="1567259620">
    <w:abstractNumId w:val="5"/>
  </w:num>
  <w:num w:numId="22" w16cid:durableId="294989175">
    <w:abstractNumId w:val="1"/>
  </w:num>
  <w:num w:numId="23" w16cid:durableId="220480475">
    <w:abstractNumId w:val="48"/>
  </w:num>
  <w:num w:numId="24" w16cid:durableId="2122994050">
    <w:abstractNumId w:val="47"/>
  </w:num>
  <w:num w:numId="25" w16cid:durableId="796341314">
    <w:abstractNumId w:val="33"/>
  </w:num>
  <w:num w:numId="26" w16cid:durableId="422267211">
    <w:abstractNumId w:val="15"/>
  </w:num>
  <w:num w:numId="27" w16cid:durableId="207449928">
    <w:abstractNumId w:val="28"/>
  </w:num>
  <w:num w:numId="28" w16cid:durableId="1440488270">
    <w:abstractNumId w:val="24"/>
  </w:num>
  <w:num w:numId="29" w16cid:durableId="1949044014">
    <w:abstractNumId w:val="46"/>
  </w:num>
  <w:num w:numId="30" w16cid:durableId="1913006806">
    <w:abstractNumId w:val="16"/>
  </w:num>
  <w:num w:numId="31" w16cid:durableId="988097570">
    <w:abstractNumId w:val="53"/>
  </w:num>
  <w:num w:numId="32" w16cid:durableId="805658490">
    <w:abstractNumId w:val="3"/>
  </w:num>
  <w:num w:numId="33" w16cid:durableId="1659571915">
    <w:abstractNumId w:val="6"/>
  </w:num>
  <w:num w:numId="34" w16cid:durableId="1942570979">
    <w:abstractNumId w:val="8"/>
  </w:num>
  <w:num w:numId="35" w16cid:durableId="145561640">
    <w:abstractNumId w:val="35"/>
  </w:num>
  <w:num w:numId="36" w16cid:durableId="733552440">
    <w:abstractNumId w:val="34"/>
  </w:num>
  <w:num w:numId="37" w16cid:durableId="465978164">
    <w:abstractNumId w:val="44"/>
  </w:num>
  <w:num w:numId="38" w16cid:durableId="1275820206">
    <w:abstractNumId w:val="14"/>
  </w:num>
  <w:num w:numId="39" w16cid:durableId="2061704588">
    <w:abstractNumId w:val="50"/>
  </w:num>
  <w:num w:numId="40" w16cid:durableId="1120802529">
    <w:abstractNumId w:val="0"/>
  </w:num>
  <w:num w:numId="41" w16cid:durableId="1334065791">
    <w:abstractNumId w:val="13"/>
  </w:num>
  <w:num w:numId="42" w16cid:durableId="448401174">
    <w:abstractNumId w:val="32"/>
  </w:num>
  <w:num w:numId="43" w16cid:durableId="565918049">
    <w:abstractNumId w:val="9"/>
  </w:num>
  <w:num w:numId="44" w16cid:durableId="1385442355">
    <w:abstractNumId w:val="43"/>
  </w:num>
  <w:num w:numId="45" w16cid:durableId="378558120">
    <w:abstractNumId w:val="27"/>
  </w:num>
  <w:num w:numId="46" w16cid:durableId="698507073">
    <w:abstractNumId w:val="33"/>
  </w:num>
  <w:num w:numId="47" w16cid:durableId="188375390">
    <w:abstractNumId w:val="27"/>
  </w:num>
  <w:num w:numId="48" w16cid:durableId="609973160">
    <w:abstractNumId w:val="33"/>
  </w:num>
  <w:num w:numId="49" w16cid:durableId="4611163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7"/>
  </w:num>
  <w:num w:numId="51" w16cid:durableId="1206722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40"/>
  </w:num>
  <w:num w:numId="53" w16cid:durableId="728961758">
    <w:abstractNumId w:val="36"/>
  </w:num>
  <w:num w:numId="54" w16cid:durableId="1630747963">
    <w:abstractNumId w:val="25"/>
  </w:num>
  <w:num w:numId="55" w16cid:durableId="1364674819">
    <w:abstractNumId w:val="58"/>
  </w:num>
  <w:num w:numId="56" w16cid:durableId="2120491740">
    <w:abstractNumId w:val="21"/>
  </w:num>
  <w:num w:numId="57" w16cid:durableId="1175806524">
    <w:abstractNumId w:val="31"/>
  </w:num>
  <w:num w:numId="58" w16cid:durableId="892689925">
    <w:abstractNumId w:val="42"/>
  </w:num>
  <w:num w:numId="59" w16cid:durableId="2146971146">
    <w:abstractNumId w:val="56"/>
  </w:num>
  <w:num w:numId="60" w16cid:durableId="149249221">
    <w:abstractNumId w:val="23"/>
  </w:num>
  <w:num w:numId="61" w16cid:durableId="1355881663">
    <w:abstractNumId w:val="51"/>
  </w:num>
  <w:num w:numId="62" w16cid:durableId="3483638">
    <w:abstractNumId w:val="29"/>
  </w:num>
  <w:num w:numId="63" w16cid:durableId="357781996">
    <w:abstractNumId w:val="10"/>
  </w:num>
  <w:num w:numId="64" w16cid:durableId="473374721">
    <w:abstractNumId w:val="52"/>
  </w:num>
  <w:num w:numId="65" w16cid:durableId="1542478972">
    <w:abstractNumId w:val="4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6CE2"/>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2FF"/>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C7C83"/>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0EA"/>
    <w:rsid w:val="0083147A"/>
    <w:rsid w:val="008348D6"/>
    <w:rsid w:val="008357C1"/>
    <w:rsid w:val="00836766"/>
    <w:rsid w:val="00836881"/>
    <w:rsid w:val="00842AEB"/>
    <w:rsid w:val="00845147"/>
    <w:rsid w:val="008455A4"/>
    <w:rsid w:val="00845A6C"/>
    <w:rsid w:val="008505C5"/>
    <w:rsid w:val="00852177"/>
    <w:rsid w:val="0085614D"/>
    <w:rsid w:val="00860D10"/>
    <w:rsid w:val="0086761C"/>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2F34"/>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042F"/>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E78BA"/>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144"/>
    <w:rsid w:val="00CF6DB0"/>
    <w:rsid w:val="00CF7853"/>
    <w:rsid w:val="00D01FB8"/>
    <w:rsid w:val="00D03932"/>
    <w:rsid w:val="00D05E3A"/>
    <w:rsid w:val="00D14988"/>
    <w:rsid w:val="00D1559F"/>
    <w:rsid w:val="00D20079"/>
    <w:rsid w:val="00D20C64"/>
    <w:rsid w:val="00D217D0"/>
    <w:rsid w:val="00D23CB7"/>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B13E95CB-11DA-46D2-98E5-B66E1496B761}"/>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22</TotalTime>
  <Pages>11</Pages>
  <Words>7518</Words>
  <Characters>42853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50271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5</cp:revision>
  <cp:lastPrinted>2013-06-26T16:11:00Z</cp:lastPrinted>
  <dcterms:created xsi:type="dcterms:W3CDTF">2026-05-19T18:54:00Z</dcterms:created>
  <dcterms:modified xsi:type="dcterms:W3CDTF">2026-09-15T20:28:00Z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