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16A09A26" w:rsidR="00D27DE4" w:rsidRPr="00893785" w:rsidRDefault="00893785" w:rsidP="00893785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893785">
        <w:rPr>
          <w:szCs w:val="22"/>
        </w:rPr>
        <w:t xml:space="preserve">Fabricated Fixed Bearing Assemblies </w:t>
      </w:r>
      <w:r w:rsidRPr="00F2647B">
        <w:rPr>
          <w:szCs w:val="22"/>
          <w:highlight w:val="lightGray"/>
        </w:rPr>
        <w:t>B-XX-XXX</w:t>
      </w:r>
      <w:r w:rsidRPr="00893785">
        <w:rPr>
          <w:szCs w:val="22"/>
        </w:rPr>
        <w:t>, Item SPV.0060.xx.</w:t>
      </w:r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A  Description</w:t>
      </w:r>
    </w:p>
    <w:p w14:paraId="34E0BAE7" w14:textId="2CEAF3DB" w:rsidR="00D27DE4" w:rsidRDefault="00893785" w:rsidP="00AF79FF">
      <w:pPr>
        <w:pStyle w:val="spParagraph"/>
      </w:pPr>
      <w:r w:rsidRPr="00893785">
        <w:t>This special provision describes furnishing, fabricating, storing, and transporting to the project site the fixed bearing assemblies conforming to standard spec 506.</w:t>
      </w:r>
    </w:p>
    <w:p w14:paraId="2C6EF4C7" w14:textId="458525D1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 xml:space="preserve">B  </w:t>
      </w:r>
      <w:r w:rsidR="00893785">
        <w:rPr>
          <w:rStyle w:val="spHeading"/>
        </w:rPr>
        <w:t>(Vacant)</w:t>
      </w:r>
    </w:p>
    <w:p w14:paraId="06A0AF4D" w14:textId="77777777" w:rsidR="00893785" w:rsidRPr="00893785" w:rsidRDefault="00D27DE4" w:rsidP="00893785">
      <w:pPr>
        <w:pStyle w:val="spParagraph"/>
        <w:rPr>
          <w:b/>
        </w:rPr>
      </w:pPr>
      <w:r w:rsidRPr="00A555F9">
        <w:rPr>
          <w:rStyle w:val="spHeading"/>
        </w:rPr>
        <w:t xml:space="preserve">C  </w:t>
      </w:r>
      <w:r w:rsidR="00893785" w:rsidRPr="00893785">
        <w:rPr>
          <w:b/>
        </w:rPr>
        <w:t>(Vacant)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D  Measurement</w:t>
      </w:r>
    </w:p>
    <w:p w14:paraId="3A11C652" w14:textId="11FB2FDD" w:rsidR="00D27DE4" w:rsidRDefault="00893785" w:rsidP="00AF79FF">
      <w:pPr>
        <w:pStyle w:val="spParagraph"/>
      </w:pPr>
      <w:r w:rsidRPr="00893785">
        <w:t xml:space="preserve">The department will measure Fabricated Fixed Bearing Assemblies </w:t>
      </w:r>
      <w:r w:rsidRPr="00F2647B">
        <w:rPr>
          <w:highlight w:val="lightGray"/>
        </w:rPr>
        <w:t>B-XX-XXX</w:t>
      </w:r>
      <w:r w:rsidRPr="00893785">
        <w:t xml:space="preserve"> as each individual fixed bearing acceptably completed conforming to standard spec 506.4.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r w:rsidRPr="00A555F9">
        <w:rPr>
          <w:rStyle w:val="spHeading"/>
        </w:rPr>
        <w:t>E  Payment</w:t>
      </w:r>
    </w:p>
    <w:p w14:paraId="680506EA" w14:textId="77777777" w:rsidR="00893785" w:rsidRPr="00893785" w:rsidRDefault="00893785" w:rsidP="00893785">
      <w:pPr>
        <w:pStyle w:val="spParagraph"/>
      </w:pPr>
      <w:r w:rsidRPr="00893785">
        <w:t>The department will pay for the measured quantity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5573E39A" w:rsidR="00D27DE4" w:rsidRPr="00137756" w:rsidRDefault="00893785" w:rsidP="00B9066A">
      <w:pPr>
        <w:pStyle w:val="ssBidItem"/>
      </w:pPr>
      <w:r w:rsidRPr="00893785">
        <w:t>SPV.0060.xx</w:t>
      </w:r>
      <w:r w:rsidR="00D27DE4" w:rsidRPr="00137756">
        <w:tab/>
      </w:r>
      <w:r w:rsidRPr="00893785">
        <w:t xml:space="preserve">Fabricated Fixed Bearing Assemblies </w:t>
      </w:r>
      <w:r w:rsidRPr="00F2647B">
        <w:rPr>
          <w:highlight w:val="lightGray"/>
        </w:rPr>
        <w:t>B-XX-XXX</w:t>
      </w:r>
      <w:r w:rsidR="00D27DE4">
        <w:tab/>
      </w:r>
      <w:r>
        <w:t>Each</w:t>
      </w:r>
    </w:p>
    <w:p w14:paraId="78B513B2" w14:textId="3169DF27" w:rsidR="00D27DE4" w:rsidRDefault="00893785" w:rsidP="00AF79FF">
      <w:pPr>
        <w:pStyle w:val="spParagraph"/>
      </w:pPr>
      <w:r w:rsidRPr="00893785">
        <w:t xml:space="preserve">Payment for Fabricated Fixed Bearing Assemblies </w:t>
      </w:r>
      <w:r w:rsidRPr="00F2647B">
        <w:rPr>
          <w:highlight w:val="lightGray"/>
        </w:rPr>
        <w:t>B-XX-XXX</w:t>
      </w:r>
      <w:r w:rsidRPr="00893785">
        <w:t xml:space="preserve"> is full compensation for fabricating, galvanizing, painting, storing, and transporting the bearing assemblies to the project site.</w:t>
      </w:r>
    </w:p>
    <w:p w14:paraId="55C18986" w14:textId="149ADA92" w:rsidR="00D27DE4" w:rsidRDefault="00893785" w:rsidP="005D1F72">
      <w:pPr>
        <w:pStyle w:val="spVersion"/>
      </w:pPr>
      <w:r w:rsidRPr="00893785">
        <w:t>SPV.0060.xx</w:t>
      </w:r>
      <w:r w:rsidR="00D27DE4">
        <w:t xml:space="preserve"> (</w:t>
      </w:r>
      <w:r w:rsidR="00F2647B">
        <w:t>20260916</w:t>
      </w:r>
      <w:r w:rsidR="00D27DE4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0003" w14:textId="77777777" w:rsidR="00503765" w:rsidRDefault="00503765">
      <w:r>
        <w:separator/>
      </w:r>
    </w:p>
    <w:p w14:paraId="1B5245E3" w14:textId="77777777" w:rsidR="00503765" w:rsidRDefault="00503765"/>
    <w:p w14:paraId="3E4FE44A" w14:textId="77777777" w:rsidR="00503765" w:rsidRDefault="00503765"/>
    <w:p w14:paraId="19F5C805" w14:textId="77777777" w:rsidR="00503765" w:rsidRDefault="00503765"/>
    <w:p w14:paraId="05073931" w14:textId="77777777" w:rsidR="00503765" w:rsidRDefault="00503765"/>
    <w:p w14:paraId="0129CA52" w14:textId="77777777" w:rsidR="00503765" w:rsidRDefault="00503765"/>
    <w:p w14:paraId="3B436423" w14:textId="77777777" w:rsidR="00503765" w:rsidRDefault="00503765"/>
    <w:p w14:paraId="23655CF9" w14:textId="77777777" w:rsidR="00503765" w:rsidRDefault="00503765"/>
    <w:p w14:paraId="02AC7BA0" w14:textId="77777777" w:rsidR="00503765" w:rsidRDefault="00503765"/>
  </w:endnote>
  <w:endnote w:type="continuationSeparator" w:id="0">
    <w:p w14:paraId="1F156979" w14:textId="77777777" w:rsidR="00503765" w:rsidRDefault="00503765">
      <w:r>
        <w:continuationSeparator/>
      </w:r>
    </w:p>
    <w:p w14:paraId="137C19E8" w14:textId="77777777" w:rsidR="00503765" w:rsidRDefault="00503765"/>
    <w:p w14:paraId="1AFA8FAF" w14:textId="77777777" w:rsidR="00503765" w:rsidRDefault="00503765"/>
    <w:p w14:paraId="1966DB1B" w14:textId="77777777" w:rsidR="00503765" w:rsidRDefault="00503765"/>
    <w:p w14:paraId="19F06CEF" w14:textId="77777777" w:rsidR="00503765" w:rsidRDefault="00503765"/>
    <w:p w14:paraId="378FC34C" w14:textId="77777777" w:rsidR="00503765" w:rsidRDefault="00503765"/>
    <w:p w14:paraId="21441679" w14:textId="77777777" w:rsidR="00503765" w:rsidRDefault="00503765"/>
    <w:p w14:paraId="4C1EEDF5" w14:textId="77777777" w:rsidR="00503765" w:rsidRDefault="00503765"/>
    <w:p w14:paraId="599BAD37" w14:textId="77777777" w:rsidR="00503765" w:rsidRDefault="00503765"/>
  </w:endnote>
  <w:endnote w:type="continuationNotice" w:id="1">
    <w:p w14:paraId="6FF9FC8B" w14:textId="77777777" w:rsidR="00503765" w:rsidRDefault="00503765"/>
    <w:p w14:paraId="645A65F1" w14:textId="77777777" w:rsidR="00503765" w:rsidRDefault="005037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686A" w14:textId="77777777" w:rsidR="00503765" w:rsidRDefault="00503765">
      <w:r>
        <w:separator/>
      </w:r>
    </w:p>
    <w:p w14:paraId="2A468313" w14:textId="77777777" w:rsidR="00503765" w:rsidRDefault="00503765"/>
    <w:p w14:paraId="6E1F3E33" w14:textId="77777777" w:rsidR="00503765" w:rsidRDefault="00503765"/>
    <w:p w14:paraId="3FA2239D" w14:textId="77777777" w:rsidR="00503765" w:rsidRDefault="00503765"/>
    <w:p w14:paraId="4A3D05E4" w14:textId="77777777" w:rsidR="00503765" w:rsidRDefault="00503765"/>
    <w:p w14:paraId="2217DD16" w14:textId="77777777" w:rsidR="00503765" w:rsidRDefault="00503765"/>
    <w:p w14:paraId="088965FE" w14:textId="77777777" w:rsidR="00503765" w:rsidRDefault="00503765"/>
    <w:p w14:paraId="1A1A8250" w14:textId="77777777" w:rsidR="00503765" w:rsidRDefault="00503765"/>
    <w:p w14:paraId="06060405" w14:textId="77777777" w:rsidR="00503765" w:rsidRDefault="00503765"/>
  </w:footnote>
  <w:footnote w:type="continuationSeparator" w:id="0">
    <w:p w14:paraId="131C380E" w14:textId="77777777" w:rsidR="00503765" w:rsidRDefault="00503765">
      <w:r>
        <w:continuationSeparator/>
      </w:r>
    </w:p>
    <w:p w14:paraId="3C9F253D" w14:textId="77777777" w:rsidR="00503765" w:rsidRDefault="00503765"/>
    <w:p w14:paraId="406458D2" w14:textId="77777777" w:rsidR="00503765" w:rsidRDefault="00503765"/>
    <w:p w14:paraId="64B04AF3" w14:textId="77777777" w:rsidR="00503765" w:rsidRDefault="00503765"/>
    <w:p w14:paraId="5A38443C" w14:textId="77777777" w:rsidR="00503765" w:rsidRDefault="00503765"/>
    <w:p w14:paraId="3B9EAA95" w14:textId="77777777" w:rsidR="00503765" w:rsidRDefault="00503765"/>
    <w:p w14:paraId="5102E879" w14:textId="77777777" w:rsidR="00503765" w:rsidRDefault="00503765"/>
    <w:p w14:paraId="779D5BB2" w14:textId="77777777" w:rsidR="00503765" w:rsidRDefault="00503765"/>
    <w:p w14:paraId="6AD3B186" w14:textId="77777777" w:rsidR="00503765" w:rsidRDefault="00503765"/>
  </w:footnote>
  <w:footnote w:type="continuationNotice" w:id="1">
    <w:p w14:paraId="1675BF37" w14:textId="77777777" w:rsidR="00503765" w:rsidRDefault="00503765"/>
    <w:p w14:paraId="3E3564B7" w14:textId="77777777" w:rsidR="00503765" w:rsidRDefault="0050376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49E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3765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785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46E4"/>
    <w:rsid w:val="00A555F9"/>
    <w:rsid w:val="00A57FBE"/>
    <w:rsid w:val="00A6170F"/>
    <w:rsid w:val="00A63322"/>
    <w:rsid w:val="00A73DA2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2F05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0B5E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59F"/>
    <w:rsid w:val="00D20079"/>
    <w:rsid w:val="00D20C64"/>
    <w:rsid w:val="00D217D0"/>
    <w:rsid w:val="00D23CB7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2647B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AAD"/>
    <w:rsid w:val="00F91681"/>
    <w:rsid w:val="00F966E2"/>
    <w:rsid w:val="00FA057D"/>
    <w:rsid w:val="00FA2A7B"/>
    <w:rsid w:val="00FA4778"/>
    <w:rsid w:val="00FB118F"/>
    <w:rsid w:val="00FB1962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27F38-C3A7-4F7D-AC3C-2062468A6EAB}"/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3</cp:revision>
  <cp:lastPrinted>2013-06-26T16:11:00Z</cp:lastPrinted>
  <dcterms:created xsi:type="dcterms:W3CDTF">2026-05-19T18:54:00Z</dcterms:created>
  <dcterms:modified xsi:type="dcterms:W3CDTF">2026-09-16T15:38:00Z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